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6B87D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6D1D2D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5" o:title="" gain="93623f"/>
          </v:shape>
          <o:OLEObject Type="Embed" ProgID="Word.Picture.8" ShapeID="_x0000_i1025" DrawAspect="Content" ObjectID="_1674574771" r:id="rId6"/>
        </w:object>
      </w:r>
    </w:p>
    <w:p w14:paraId="20F9BF8A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2835DB2A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35259F6B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7F619872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5E223FAE" w14:textId="22C92E5C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165431" w:rsidRPr="00290ED0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165431" w:rsidRPr="00290ED0">
          <w:rPr>
            <w:rStyle w:val="Collegamentoipertestuale"/>
            <w:sz w:val="24"/>
            <w:szCs w:val="24"/>
          </w:rPr>
          <w:t>@</w:t>
        </w:r>
        <w:r w:rsidR="00165431" w:rsidRPr="00290ED0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62F1D033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71CD1422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4CC01456" w14:textId="77777777" w:rsidR="00624FF9" w:rsidRDefault="00624FF9" w:rsidP="00624FF9">
      <w:pPr>
        <w:rPr>
          <w:sz w:val="24"/>
        </w:rPr>
      </w:pPr>
    </w:p>
    <w:p w14:paraId="324FB34A" w14:textId="66C7EF42" w:rsidR="00165431" w:rsidRDefault="00165431" w:rsidP="00165431">
      <w:pPr>
        <w:jc w:val="right"/>
        <w:rPr>
          <w:rStyle w:val="fontstyle01"/>
        </w:rPr>
      </w:pPr>
      <w:r>
        <w:rPr>
          <w:rStyle w:val="fontstyle01"/>
        </w:rPr>
        <w:t>AL COMUNE DI OLLASTRA</w:t>
      </w:r>
    </w:p>
    <w:p w14:paraId="2FD8AF39" w14:textId="26C6EE1B" w:rsidR="00165431" w:rsidRDefault="00165431" w:rsidP="00165431">
      <w:pPr>
        <w:jc w:val="right"/>
        <w:rPr>
          <w:rStyle w:val="fontstyle01"/>
        </w:rPr>
      </w:pPr>
    </w:p>
    <w:p w14:paraId="38A957D4" w14:textId="77777777" w:rsidR="00165431" w:rsidRDefault="00165431" w:rsidP="00165431">
      <w:pPr>
        <w:jc w:val="right"/>
        <w:rPr>
          <w:rStyle w:val="fontstyle21"/>
        </w:rPr>
      </w:pPr>
    </w:p>
    <w:p w14:paraId="54507C1D" w14:textId="0BC0EA05" w:rsidR="00165431" w:rsidRDefault="00165431" w:rsidP="00165431">
      <w:pPr>
        <w:jc w:val="both"/>
        <w:rPr>
          <w:rStyle w:val="fontstyle31"/>
        </w:rPr>
      </w:pPr>
      <w:r>
        <w:rPr>
          <w:rStyle w:val="fontstyle21"/>
        </w:rPr>
        <w:t xml:space="preserve">ISTANZA PER L'ISCRIZIONE NELL’ELENCO DEI GESTORI DI STRUTTURE SOCIALI PER LA GESTIONE DEI SERVIZI DI ACCOGLIENZA RESIDENZIALE PER MINORI, MADRI CON MINORI, GIOVANI ADULTI, ANZIANI E DISABILI </w:t>
      </w:r>
    </w:p>
    <w:p w14:paraId="02DE699B" w14:textId="77777777" w:rsidR="00394BEE" w:rsidRDefault="00394BEE" w:rsidP="00165431">
      <w:pPr>
        <w:jc w:val="both"/>
        <w:rPr>
          <w:rStyle w:val="fontstyle01"/>
        </w:rPr>
      </w:pPr>
    </w:p>
    <w:p w14:paraId="125198BA" w14:textId="078CEA06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Il/la Sottoscritto/a, cognome___________________________ nome__________________________</w:t>
      </w:r>
      <w:r w:rsidR="00394BEE">
        <w:rPr>
          <w:rStyle w:val="fontstyle01"/>
        </w:rPr>
        <w:t xml:space="preserve">__ </w:t>
      </w:r>
      <w:r>
        <w:rPr>
          <w:rStyle w:val="fontstyle01"/>
        </w:rPr>
        <w:t>Legale rappresentante di _____________________________________________________________ con sede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legale nel Comune di ______________________________________ C.A.P. _____________ Provincia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______________ indirizzo ______________________________________ n° _____/_____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partita IVA __/__/__/__/__/__/__/__/__/__/__/codice fiscale __/__/__/__/__/__/__/__/__/__/__/ __/__/__/__/__/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con sede operativa nel Comune di _______________________________ C.A.P. __________ Provincia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______________ indirizzo ______________________________________ n° _____ /_____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telefono _________________ fax ________________e-mail_________________________________</w:t>
      </w:r>
    </w:p>
    <w:p w14:paraId="27E0D59A" w14:textId="3226B745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PEC ______________________________________________________________________________</w:t>
      </w:r>
    </w:p>
    <w:p w14:paraId="72AFBCC9" w14:textId="77777777" w:rsidR="00394BEE" w:rsidRDefault="00394BEE" w:rsidP="00165431">
      <w:pPr>
        <w:jc w:val="both"/>
        <w:rPr>
          <w:rStyle w:val="fontstyle01"/>
        </w:rPr>
      </w:pPr>
    </w:p>
    <w:p w14:paraId="6CFB08A5" w14:textId="77777777" w:rsidR="00394BEE" w:rsidRDefault="00165431" w:rsidP="00394BEE">
      <w:pPr>
        <w:jc w:val="center"/>
        <w:rPr>
          <w:rStyle w:val="fontstyle01"/>
          <w:sz w:val="36"/>
          <w:szCs w:val="36"/>
        </w:rPr>
      </w:pPr>
      <w:r>
        <w:rPr>
          <w:rStyle w:val="fontstyle21"/>
        </w:rPr>
        <w:t>C H I E D E</w:t>
      </w:r>
      <w:r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6F225DE7" w14:textId="1915337E" w:rsidR="00394BEE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01"/>
        </w:rPr>
        <w:t>L’iscrizione nell’Elenco dei gestori di strutture sociali per la gestione dei servizi di accoglienza residenziale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 xml:space="preserve">per minori, madri con minori, giovani adulti, anziani e disabili </w:t>
      </w:r>
    </w:p>
    <w:p w14:paraId="0C54119B" w14:textId="77777777" w:rsidR="00394BEE" w:rsidRDefault="00394BEE" w:rsidP="00394BEE">
      <w:pPr>
        <w:spacing w:line="360" w:lineRule="auto"/>
        <w:jc w:val="both"/>
        <w:rPr>
          <w:rStyle w:val="fontstyle21"/>
        </w:rPr>
      </w:pPr>
    </w:p>
    <w:p w14:paraId="7EEF6EA6" w14:textId="77777777" w:rsidR="00394BEE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21"/>
        </w:rPr>
        <w:t>(indicare, per ogni struttura)</w:t>
      </w:r>
      <w:r w:rsidR="00394BEE">
        <w:rPr>
          <w:rStyle w:val="fontstyle21"/>
        </w:rPr>
        <w:t xml:space="preserve"> </w:t>
      </w:r>
    </w:p>
    <w:p w14:paraId="02D87289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21"/>
        </w:rPr>
        <w:t xml:space="preserve">Denominazione </w:t>
      </w:r>
      <w:r>
        <w:rPr>
          <w:rStyle w:val="fontstyle01"/>
        </w:rPr>
        <w:t>_______________________________________________________________</w:t>
      </w:r>
    </w:p>
    <w:p w14:paraId="3E29E1B8" w14:textId="2DB138B0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21"/>
        </w:rPr>
        <w:t xml:space="preserve">Indirizzo </w:t>
      </w:r>
      <w:r>
        <w:rPr>
          <w:rStyle w:val="fontstyle01"/>
        </w:rPr>
        <w:t>_____________________________________________________________________</w:t>
      </w:r>
      <w:r w:rsidR="00394BEE">
        <w:rPr>
          <w:rStyle w:val="fontstyle01"/>
        </w:rPr>
        <w:t xml:space="preserve"> </w:t>
      </w:r>
    </w:p>
    <w:p w14:paraId="12A06774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proofErr w:type="gramStart"/>
      <w:r>
        <w:rPr>
          <w:rStyle w:val="fontstyle21"/>
        </w:rPr>
        <w:t xml:space="preserve">Tipologia </w:t>
      </w:r>
      <w:r>
        <w:rPr>
          <w:rStyle w:val="fontstyle01"/>
        </w:rPr>
        <w:t>:</w:t>
      </w:r>
      <w:proofErr w:type="gramEnd"/>
      <w:r w:rsidR="00394BEE">
        <w:rPr>
          <w:rStyle w:val="fontstyle01"/>
        </w:rPr>
        <w:t xml:space="preserve"> </w:t>
      </w:r>
    </w:p>
    <w:p w14:paraId="1EB105DB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41"/>
        </w:rPr>
        <w:t xml:space="preserve">o </w:t>
      </w:r>
      <w:r w:rsidR="00394BEE">
        <w:rPr>
          <w:rStyle w:val="fontstyle01"/>
        </w:rPr>
        <w:t>comunità</w:t>
      </w:r>
      <w:r>
        <w:rPr>
          <w:rStyle w:val="fontstyle01"/>
        </w:rPr>
        <w:t xml:space="preserve"> di tipo familiare e gruppi di convivenza</w:t>
      </w:r>
      <w:r w:rsidR="00394BEE">
        <w:rPr>
          <w:rStyle w:val="fontstyle01"/>
        </w:rPr>
        <w:t xml:space="preserve"> </w:t>
      </w:r>
    </w:p>
    <w:p w14:paraId="4589D4D3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41"/>
        </w:rPr>
        <w:t xml:space="preserve">o </w:t>
      </w:r>
      <w:r>
        <w:rPr>
          <w:rStyle w:val="fontstyle01"/>
        </w:rPr>
        <w:t>struttura residenziale a carattere comunitario</w:t>
      </w:r>
      <w:r w:rsidR="00394BEE">
        <w:rPr>
          <w:rStyle w:val="fontstyle01"/>
        </w:rPr>
        <w:t xml:space="preserve"> </w:t>
      </w:r>
    </w:p>
    <w:p w14:paraId="65531067" w14:textId="3BC1E864" w:rsidR="0049381F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41"/>
        </w:rPr>
        <w:t xml:space="preserve">o </w:t>
      </w:r>
      <w:r>
        <w:rPr>
          <w:rStyle w:val="fontstyle01"/>
        </w:rPr>
        <w:t>struttura residenziale integrata</w:t>
      </w:r>
      <w:r w:rsidR="00394BEE">
        <w:rPr>
          <w:rStyle w:val="fontstyle01"/>
        </w:rPr>
        <w:t xml:space="preserve"> </w:t>
      </w:r>
    </w:p>
    <w:p w14:paraId="18FD079E" w14:textId="77777777" w:rsidR="00C04ADA" w:rsidRDefault="00C04ADA" w:rsidP="00394BEE">
      <w:pPr>
        <w:spacing w:line="360" w:lineRule="auto"/>
        <w:jc w:val="both"/>
        <w:rPr>
          <w:rStyle w:val="fontstyle01"/>
        </w:rPr>
      </w:pPr>
    </w:p>
    <w:p w14:paraId="7153522F" w14:textId="72E20E7F" w:rsidR="0049381F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21"/>
        </w:rPr>
        <w:lastRenderedPageBreak/>
        <w:t>Nominativo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recapito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telefonico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del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responsabile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della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struttura</w:t>
      </w:r>
    </w:p>
    <w:p w14:paraId="7B4570B6" w14:textId="113D2223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______________________________________________________________________________</w:t>
      </w:r>
      <w:r w:rsidR="00394BEE">
        <w:rPr>
          <w:rStyle w:val="fontstyle01"/>
        </w:rPr>
        <w:t xml:space="preserve"> </w:t>
      </w:r>
    </w:p>
    <w:p w14:paraId="119E0ABE" w14:textId="77777777" w:rsidR="00394BEE" w:rsidRDefault="00394BEE" w:rsidP="00394BEE">
      <w:pPr>
        <w:spacing w:line="360" w:lineRule="auto"/>
        <w:jc w:val="both"/>
        <w:rPr>
          <w:rStyle w:val="fontstyle01"/>
        </w:rPr>
      </w:pPr>
    </w:p>
    <w:p w14:paraId="2CF9DCDD" w14:textId="2CB015D9" w:rsidR="0049381F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21"/>
        </w:rPr>
        <w:t>Nominativo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telefono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del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referente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amministrativo</w:t>
      </w:r>
    </w:p>
    <w:p w14:paraId="4750604A" w14:textId="25C2606C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______________________________________________________________________________</w:t>
      </w:r>
    </w:p>
    <w:p w14:paraId="747086A5" w14:textId="77777777" w:rsidR="00394BEE" w:rsidRDefault="00394BEE" w:rsidP="00165431">
      <w:pPr>
        <w:jc w:val="both"/>
        <w:rPr>
          <w:rStyle w:val="fontstyle01"/>
        </w:rPr>
      </w:pPr>
    </w:p>
    <w:p w14:paraId="7C5ACF08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 xml:space="preserve">A tal fine, ai sensi degli artt. 46 e 47 del D.P.R. 28/12/2000 n. 445 e </w:t>
      </w:r>
      <w:proofErr w:type="spellStart"/>
      <w:r>
        <w:rPr>
          <w:rStyle w:val="fontstyle01"/>
        </w:rPr>
        <w:t>s.m.i.</w:t>
      </w:r>
      <w:proofErr w:type="spellEnd"/>
      <w:r>
        <w:rPr>
          <w:rStyle w:val="fontstyle01"/>
        </w:rPr>
        <w:t>, consapevole delle sanzioni previste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dall’art. 76 della legge indicata, per le ipotesi di falsità in atti e dichiarazioni mendaci ivi indicate, sotto la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propria personale responsabilità</w:t>
      </w:r>
      <w:r w:rsidR="0049381F">
        <w:rPr>
          <w:rStyle w:val="fontstyle01"/>
        </w:rPr>
        <w:t xml:space="preserve"> </w:t>
      </w:r>
    </w:p>
    <w:p w14:paraId="29D13329" w14:textId="77777777" w:rsidR="0049381F" w:rsidRDefault="0049381F" w:rsidP="00165431">
      <w:pPr>
        <w:jc w:val="both"/>
        <w:rPr>
          <w:rStyle w:val="fontstyle01"/>
        </w:rPr>
      </w:pPr>
    </w:p>
    <w:p w14:paraId="4C02FDA4" w14:textId="77777777" w:rsidR="0049381F" w:rsidRDefault="00165431" w:rsidP="0049381F">
      <w:pPr>
        <w:jc w:val="center"/>
        <w:rPr>
          <w:rStyle w:val="fontstyle21"/>
        </w:rPr>
      </w:pPr>
      <w:r>
        <w:rPr>
          <w:rStyle w:val="fontstyle21"/>
        </w:rPr>
        <w:t>DICHIARA</w:t>
      </w:r>
    </w:p>
    <w:p w14:paraId="2B103838" w14:textId="77777777" w:rsidR="0049381F" w:rsidRDefault="0049381F" w:rsidP="00165431">
      <w:pPr>
        <w:jc w:val="both"/>
        <w:rPr>
          <w:rStyle w:val="fontstyle21"/>
        </w:rPr>
      </w:pPr>
    </w:p>
    <w:p w14:paraId="667552EE" w14:textId="77777777" w:rsidR="00432988" w:rsidRDefault="00165431" w:rsidP="00432988">
      <w:pPr>
        <w:spacing w:line="360" w:lineRule="auto"/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51"/>
          <w:sz w:val="22"/>
          <w:szCs w:val="22"/>
        </w:rPr>
        <w:t xml:space="preserve">(per i soggetti tenuti ad iscrizione CCIAA) </w:t>
      </w:r>
      <w:r>
        <w:rPr>
          <w:rStyle w:val="fontstyle01"/>
        </w:rPr>
        <w:t>Che la società è iscritta al C.C.I.A.A. – registro delle Imprese di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___________________ n. ______, per attività corrispondenti ai servizi oggetto dell’avviso.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Denominazione e forma giuridica __________________________________________________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Oggetto </w:t>
      </w:r>
      <w:proofErr w:type="gramStart"/>
      <w:r>
        <w:rPr>
          <w:rStyle w:val="fontstyle01"/>
        </w:rPr>
        <w:t>sociale :</w:t>
      </w:r>
      <w:proofErr w:type="gramEnd"/>
      <w:r>
        <w:rPr>
          <w:rStyle w:val="fontstyle01"/>
        </w:rPr>
        <w:t xml:space="preserve"> _______________________________________________________________</w:t>
      </w:r>
    </w:p>
    <w:p w14:paraId="72727288" w14:textId="77777777" w:rsidR="00432988" w:rsidRDefault="00165431" w:rsidP="00432988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Durata _______________________</w:t>
      </w:r>
      <w:r w:rsidR="0049381F">
        <w:rPr>
          <w:rStyle w:val="fontstyle01"/>
        </w:rPr>
        <w:t xml:space="preserve"> </w:t>
      </w:r>
    </w:p>
    <w:p w14:paraId="5031CE21" w14:textId="77777777" w:rsidR="00432988" w:rsidRDefault="00432988" w:rsidP="00432988">
      <w:pPr>
        <w:spacing w:line="360" w:lineRule="auto"/>
        <w:jc w:val="both"/>
        <w:rPr>
          <w:rStyle w:val="fontstyle01"/>
        </w:rPr>
      </w:pPr>
    </w:p>
    <w:p w14:paraId="030FF287" w14:textId="77777777" w:rsidR="00432988" w:rsidRDefault="00165431" w:rsidP="00432988">
      <w:pPr>
        <w:spacing w:line="360" w:lineRule="auto"/>
        <w:ind w:left="426" w:hanging="426"/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51"/>
          <w:sz w:val="22"/>
          <w:szCs w:val="22"/>
        </w:rPr>
        <w:t xml:space="preserve">(per i soggetti non tenuti ad iscrizione CCIAA) </w:t>
      </w:r>
      <w:r>
        <w:rPr>
          <w:rStyle w:val="fontstyle01"/>
        </w:rPr>
        <w:t>Che la propria associazione/ società cooperativa /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altro…</w:t>
      </w:r>
      <w:proofErr w:type="gramStart"/>
      <w:r>
        <w:rPr>
          <w:rStyle w:val="fontstyle01"/>
        </w:rPr>
        <w:t>…….</w:t>
      </w:r>
      <w:proofErr w:type="gramEnd"/>
      <w:r>
        <w:rPr>
          <w:rStyle w:val="fontstyle01"/>
        </w:rPr>
        <w:t xml:space="preserve">.…………………….…. è iscritta </w:t>
      </w:r>
      <w:proofErr w:type="gramStart"/>
      <w:r>
        <w:rPr>
          <w:rStyle w:val="fontstyle01"/>
        </w:rPr>
        <w:t>a :</w:t>
      </w:r>
      <w:proofErr w:type="gramEnd"/>
      <w:r>
        <w:rPr>
          <w:rStyle w:val="fontstyle01"/>
        </w:rPr>
        <w:t xml:space="preserve"> ( compilare parte di interesse)</w:t>
      </w:r>
    </w:p>
    <w:p w14:paraId="6BDB3AD9" w14:textId="77777777" w:rsidR="00432988" w:rsidRDefault="0049381F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 xml:space="preserve"> </w:t>
      </w:r>
      <w:r w:rsidR="00165431">
        <w:rPr>
          <w:rStyle w:val="fontstyle01"/>
        </w:rPr>
        <w:t>□ registro regionale delle cooperative sociali presso _________________________ al n. _________ sez.</w:t>
      </w:r>
      <w:r>
        <w:rPr>
          <w:rStyle w:val="fontstyle01"/>
        </w:rPr>
        <w:t xml:space="preserve"> </w:t>
      </w:r>
      <w:r w:rsidR="00165431">
        <w:rPr>
          <w:rStyle w:val="fontstyle01"/>
        </w:rPr>
        <w:t xml:space="preserve">_______ </w:t>
      </w:r>
      <w:proofErr w:type="spellStart"/>
      <w:r w:rsidR="00165431">
        <w:rPr>
          <w:rStyle w:val="fontstyle01"/>
        </w:rPr>
        <w:t>cat</w:t>
      </w:r>
      <w:proofErr w:type="spellEnd"/>
      <w:r w:rsidR="00165431">
        <w:rPr>
          <w:rStyle w:val="fontstyle01"/>
        </w:rPr>
        <w:t>. _______;</w:t>
      </w:r>
      <w:r>
        <w:rPr>
          <w:rStyle w:val="fontstyle01"/>
        </w:rPr>
        <w:t xml:space="preserve"> </w:t>
      </w:r>
    </w:p>
    <w:p w14:paraId="0DB57BF9" w14:textId="0661AA9F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 xml:space="preserve">□ </w:t>
      </w:r>
      <w:proofErr w:type="gramStart"/>
      <w:r>
        <w:rPr>
          <w:rStyle w:val="fontstyle01"/>
        </w:rPr>
        <w:t>( per</w:t>
      </w:r>
      <w:proofErr w:type="gramEnd"/>
      <w:r>
        <w:rPr>
          <w:rStyle w:val="fontstyle01"/>
        </w:rPr>
        <w:t xml:space="preserve"> fondazioni ed associazioni) registro regionale delle persone giuridiche di _______________ al n.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 vol. ___________ dal _______________;</w:t>
      </w:r>
      <w:r w:rsidR="0049381F">
        <w:rPr>
          <w:rStyle w:val="fontstyle01"/>
        </w:rPr>
        <w:t xml:space="preserve"> </w:t>
      </w:r>
    </w:p>
    <w:p w14:paraId="02BDEA9B" w14:textId="77777777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>□ registro regionale delle associazioni di promozione sociale di ____________ al n. ___________, vol.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 dal _______________,</w:t>
      </w:r>
    </w:p>
    <w:p w14:paraId="4621674A" w14:textId="0A844F4A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>□ altro (specificare)</w:t>
      </w:r>
    </w:p>
    <w:p w14:paraId="54346397" w14:textId="3F8400D9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34309E" w14:textId="3CBDB0CC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 xml:space="preserve">di non trovarsi in nessuna delle condizioni previste dall’art. 80 del D. Lgs. 18.4.2016, n. 50 e </w:t>
      </w:r>
      <w:proofErr w:type="spellStart"/>
      <w:r>
        <w:rPr>
          <w:rStyle w:val="fontstyle01"/>
        </w:rPr>
        <w:t>s.m.i.</w:t>
      </w:r>
      <w:proofErr w:type="spellEnd"/>
      <w:r w:rsidR="0049381F">
        <w:rPr>
          <w:rStyle w:val="fontstyle01"/>
        </w:rPr>
        <w:t xml:space="preserve"> </w:t>
      </w:r>
    </w:p>
    <w:p w14:paraId="23256F7C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essere in regola con l’applicazione della normativa relativa alla sicurezza sul luogo di lavoro (</w:t>
      </w:r>
      <w:proofErr w:type="spellStart"/>
      <w:r>
        <w:rPr>
          <w:rStyle w:val="fontstyle01"/>
        </w:rPr>
        <w:t>D.Lgs.</w:t>
      </w:r>
      <w:proofErr w:type="spellEnd"/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81/2008 e </w:t>
      </w:r>
      <w:proofErr w:type="spellStart"/>
      <w:r>
        <w:rPr>
          <w:rStyle w:val="fontstyle01"/>
        </w:rPr>
        <w:t>s.m.i.</w:t>
      </w:r>
      <w:proofErr w:type="spellEnd"/>
      <w:r>
        <w:rPr>
          <w:rStyle w:val="fontstyle01"/>
        </w:rPr>
        <w:t>), in materia di prevenzione infortunistica, di igiene del lavoro e rispettare le norme per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il diritto al lavoro dei disabili.</w:t>
      </w:r>
    </w:p>
    <w:p w14:paraId="04595020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applicare integralmente ai propri addetti il contratto nazionale del settore e i contratti integrativi,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territoriali e aziendali vigenti, con particolare riferimento ai salari minimi contrattuali.</w:t>
      </w:r>
      <w:r w:rsidR="0049381F">
        <w:rPr>
          <w:rStyle w:val="fontstyle01"/>
        </w:rPr>
        <w:t xml:space="preserve"> </w:t>
      </w:r>
    </w:p>
    <w:p w14:paraId="5F78904A" w14:textId="77777777" w:rsidR="008602EA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aver preso visione integrale dell’Avviso, di accettarne i contenuti e di essere a conoscenza che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l’iscrizione nell’Elenco non comporta alcuna procedura di affidamento concorsuale; di essere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consapevole, inoltre, che tutti i dati personali forniti per l’espletamento della presente procedura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saranno trattati nel rispetto della normativa vigente per la protezione dei dati personali, come meglio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specificato all’art.11 dell’Avviso;</w:t>
      </w:r>
    </w:p>
    <w:p w14:paraId="3CED6A01" w14:textId="1FA386D6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il/i servizio/i per il/i quale/i chiede l’iscrizione nell’Elenco è/sono gestiti conformemente alle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disposizioni nazionali e regionali in materia di servizi a favore di minori, madri con minori, giovani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adulti, anziani e disabili, e di essere in possesso di tutti i requisiti previsti dalle norme vigenti, nazionali 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locali, in materia di urbanistica, edilizia, prevenzione incendi, igiene e sicurezza, assenze di barriere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architettoniche e quant’altro richiesto dalla normativa di riferimento in tema di proprietà/conduzione di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immobili e gestione di servizi socio – sanitari;</w:t>
      </w:r>
    </w:p>
    <w:p w14:paraId="5A12A704" w14:textId="77777777" w:rsidR="0049381F" w:rsidRDefault="00165431" w:rsidP="00165431">
      <w:pPr>
        <w:jc w:val="both"/>
        <w:rPr>
          <w:rStyle w:val="fontstyle5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la società rappresentata è in possesso di idonea copertura assicurativa per infortuni e per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responsabilità civile verso terzi, in relazione alla tipologia dell’attività espletata;</w:t>
      </w:r>
      <w:r w:rsidR="0049381F">
        <w:rPr>
          <w:rStyle w:val="fontstyle01"/>
        </w:rPr>
        <w:t xml:space="preserve"> </w:t>
      </w:r>
    </w:p>
    <w:p w14:paraId="31EC912A" w14:textId="5D49A412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il /i servizio/i per il/i quale/i chiede l’iscrizione nell’Elenco è/sono in possesso della preventiva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comunicazione di inizio attività </w:t>
      </w:r>
      <w:r w:rsidRPr="008602EA">
        <w:rPr>
          <w:rStyle w:val="fontstyle01"/>
        </w:rPr>
        <w:t>(nei casi previsti</w:t>
      </w:r>
      <w:r w:rsidR="008602EA" w:rsidRPr="008602EA">
        <w:rPr>
          <w:rStyle w:val="fontstyle01"/>
        </w:rPr>
        <w:t>)</w:t>
      </w:r>
      <w:r w:rsidR="008602EA">
        <w:rPr>
          <w:rStyle w:val="fontstyle01"/>
        </w:rPr>
        <w:t xml:space="preserve"> </w:t>
      </w:r>
      <w:r>
        <w:rPr>
          <w:rStyle w:val="fontstyle01"/>
        </w:rPr>
        <w:t>ovvero di valida autorizzazione al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funzionamento </w:t>
      </w:r>
      <w:r>
        <w:rPr>
          <w:rStyle w:val="fontstyle21"/>
        </w:rPr>
        <w:t>(allegare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obbligatoriamente copia comunicazione avvio attività e/o autorizzazione al funzionamento)</w:t>
      </w:r>
      <w:r>
        <w:rPr>
          <w:rStyle w:val="fontstyle01"/>
        </w:rPr>
        <w:t>;</w:t>
      </w:r>
      <w:r w:rsidR="0049381F">
        <w:rPr>
          <w:rStyle w:val="fontstyle01"/>
        </w:rPr>
        <w:t xml:space="preserve"> </w:t>
      </w:r>
    </w:p>
    <w:p w14:paraId="6537E2DD" w14:textId="38718B14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 xml:space="preserve">di impegnarsi a comunicare tempestivamente al Comune di </w:t>
      </w:r>
      <w:r w:rsidR="00432988">
        <w:rPr>
          <w:rStyle w:val="fontstyle01"/>
        </w:rPr>
        <w:t>Ollastra</w:t>
      </w:r>
      <w:r>
        <w:rPr>
          <w:rStyle w:val="fontstyle01"/>
        </w:rPr>
        <w:t xml:space="preserve"> ogni successiva modificazione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sostanziale rispetto a quanto dichiarato e/o riportato nella documentazione allegata alla presente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domanda;</w:t>
      </w:r>
    </w:p>
    <w:p w14:paraId="3E52959F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impegnarsi ad autorizzare ed accettare verifiche in struttura da parte della Committenza, sia in fase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propedeutica agli inserimenti che in fase di esecuzione del servizio;</w:t>
      </w:r>
      <w:r w:rsidR="0049381F">
        <w:rPr>
          <w:rStyle w:val="fontstyle01"/>
        </w:rPr>
        <w:t xml:space="preserve"> </w:t>
      </w:r>
    </w:p>
    <w:p w14:paraId="6E06EE15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essere in regola con tutti gli adempimenti previsti dalla normativa vigente in materia contributiva 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fiscale nei confronti dei propri dipendenti e soci lavoratori;</w:t>
      </w:r>
      <w:r w:rsidR="0049381F">
        <w:rPr>
          <w:rStyle w:val="fontstyle01"/>
        </w:rPr>
        <w:t xml:space="preserve"> </w:t>
      </w:r>
    </w:p>
    <w:p w14:paraId="35DB1E07" w14:textId="59312000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disporre della copertura assicurativa per Responsabilità Civile verso terzi (RCT), con massimale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 stipulata con la Compagnia</w:t>
      </w:r>
      <w:r w:rsidR="009D18FF">
        <w:rPr>
          <w:rStyle w:val="fontstyle01"/>
        </w:rPr>
        <w:t xml:space="preserve"> ___________________</w:t>
      </w:r>
      <w:r>
        <w:rPr>
          <w:rStyle w:val="fontstyle01"/>
        </w:rPr>
        <w:t>il __________________ polizza n.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____________________, nonché per Responsabilità Civile verso prestatori d’opera (RCO) dipendenti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dell’ente gestore stipulata con la Compagnia ___________</w:t>
      </w:r>
      <w:r w:rsidR="009D18FF">
        <w:rPr>
          <w:rStyle w:val="fontstyle01"/>
        </w:rPr>
        <w:t>__________</w:t>
      </w:r>
      <w:r>
        <w:rPr>
          <w:rStyle w:val="fontstyle01"/>
        </w:rPr>
        <w:t xml:space="preserve"> il __________________ polizza n.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____________________.</w:t>
      </w:r>
      <w:r w:rsidR="0049381F">
        <w:rPr>
          <w:rStyle w:val="fontstyle01"/>
        </w:rPr>
        <w:t xml:space="preserve"> </w:t>
      </w:r>
    </w:p>
    <w:p w14:paraId="3C40905C" w14:textId="77777777" w:rsidR="009D18F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garantire il rispetto delle Leggi Regionali e Nazionali in materia di Igiene e Sanità Pubblica, di Sicurezza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degli Impianti, di Urbanistica-Edilizia e, nel caso di utilizzo di personale dipendente, il rispetto di quanto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stabilito in materia di rapporti di lavoro dalla normativa vigente;</w:t>
      </w:r>
      <w:r w:rsidR="0049381F">
        <w:rPr>
          <w:rStyle w:val="fontstyle01"/>
        </w:rPr>
        <w:t xml:space="preserve"> </w:t>
      </w:r>
    </w:p>
    <w:p w14:paraId="031B1635" w14:textId="2ECE5285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non avere provocato, per fatti imputabili a colpa accertata giudizialmente, la risoluzione di contratti di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accreditamento, convenzioni o altri contratti pubblici, stipulati negli ultimi dieci anni, per la gestione dei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servizi analoghi a quelli proposti;</w:t>
      </w:r>
      <w:r w:rsidR="0049381F">
        <w:rPr>
          <w:rStyle w:val="fontstyle01"/>
        </w:rPr>
        <w:t xml:space="preserve"> </w:t>
      </w:r>
    </w:p>
    <w:p w14:paraId="731BEE75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tutta la documentazione e le certificazioni a prova di quanto sopra dichiarato sono presenti nella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sede della struttura denominata ________________________________ in apposito raccoglitore 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disposizione per il controllo;</w:t>
      </w:r>
      <w:r w:rsidR="0049381F">
        <w:rPr>
          <w:rStyle w:val="fontstyle01"/>
        </w:rPr>
        <w:t xml:space="preserve"> </w:t>
      </w:r>
    </w:p>
    <w:p w14:paraId="5BA58749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essere a conoscenza degli obblighi imposti dalla Legge n.136 del 13.08.2010 “Piano straordinario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contro le mafie, nonché delega al Governo in materia di normativa antimafia” in particolare dall’articolo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3 “Tracciabilità dei flussi finanziari”;</w:t>
      </w:r>
    </w:p>
    <w:p w14:paraId="682A2DEC" w14:textId="4E9463A9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essere consapevole che i dati personali forniti saranno trattati conformemente al Regolamento UE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2016/679 del 27/04/2016 (Regolamento europeo in materia di protezione dei dati personali) e della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normativa nazionale (</w:t>
      </w:r>
      <w:proofErr w:type="spellStart"/>
      <w:r>
        <w:rPr>
          <w:rStyle w:val="fontstyle01"/>
        </w:rPr>
        <w:t>D.Lgs.</w:t>
      </w:r>
      <w:proofErr w:type="spellEnd"/>
      <w:r>
        <w:rPr>
          <w:rStyle w:val="fontstyle01"/>
        </w:rPr>
        <w:t xml:space="preserve"> 196/2003 e </w:t>
      </w:r>
      <w:proofErr w:type="spellStart"/>
      <w:r>
        <w:rPr>
          <w:rStyle w:val="fontstyle01"/>
        </w:rPr>
        <w:t>s.m.i.</w:t>
      </w:r>
      <w:proofErr w:type="spellEnd"/>
      <w:r>
        <w:rPr>
          <w:rStyle w:val="fontstyle01"/>
        </w:rPr>
        <w:t>) secondo le modalità e i c</w:t>
      </w:r>
      <w:r w:rsidR="009D18FF">
        <w:rPr>
          <w:rStyle w:val="fontstyle01"/>
        </w:rPr>
        <w:t>r</w:t>
      </w:r>
      <w:r>
        <w:rPr>
          <w:rStyle w:val="fontstyle01"/>
        </w:rPr>
        <w:t>iteri previsti dall’Avviso Pubblico.</w:t>
      </w:r>
      <w:r w:rsidR="0049381F">
        <w:rPr>
          <w:rStyle w:val="fontstyle01"/>
        </w:rPr>
        <w:t xml:space="preserve"> </w:t>
      </w:r>
    </w:p>
    <w:p w14:paraId="268B4205" w14:textId="77777777" w:rsidR="0049381F" w:rsidRDefault="0049381F" w:rsidP="00165431">
      <w:pPr>
        <w:jc w:val="both"/>
        <w:rPr>
          <w:rStyle w:val="fontstyle01"/>
        </w:rPr>
      </w:pPr>
    </w:p>
    <w:p w14:paraId="66C8DF69" w14:textId="62FB7C21" w:rsidR="00432988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 xml:space="preserve">Consapevole che l’iscrizione nell’elenco non </w:t>
      </w:r>
      <w:r w:rsidR="00432988">
        <w:rPr>
          <w:rStyle w:val="fontstyle01"/>
        </w:rPr>
        <w:t>comporterà</w:t>
      </w:r>
      <w:r>
        <w:rPr>
          <w:rStyle w:val="fontstyle01"/>
        </w:rPr>
        <w:t xml:space="preserve"> alcuna obbligazione a carico dell’Amministrazione, 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nessun titolo,</w:t>
      </w:r>
      <w:r w:rsidR="0049381F">
        <w:rPr>
          <w:rStyle w:val="fontstyle01"/>
        </w:rPr>
        <w:t xml:space="preserve"> </w:t>
      </w:r>
    </w:p>
    <w:p w14:paraId="168530C5" w14:textId="64D5EF0E" w:rsidR="00432988" w:rsidRDefault="00432988" w:rsidP="00165431">
      <w:pPr>
        <w:jc w:val="both"/>
        <w:rPr>
          <w:rStyle w:val="fontstyle01"/>
        </w:rPr>
      </w:pPr>
    </w:p>
    <w:p w14:paraId="7E40C998" w14:textId="1682C06F" w:rsidR="00432988" w:rsidRDefault="00432988" w:rsidP="00165431">
      <w:pPr>
        <w:jc w:val="both"/>
        <w:rPr>
          <w:rStyle w:val="fontstyle01"/>
        </w:rPr>
      </w:pPr>
    </w:p>
    <w:p w14:paraId="311D31AD" w14:textId="3E19F038" w:rsidR="00432988" w:rsidRDefault="00432988" w:rsidP="00165431">
      <w:pPr>
        <w:jc w:val="both"/>
        <w:rPr>
          <w:rStyle w:val="fontstyle01"/>
        </w:rPr>
      </w:pPr>
    </w:p>
    <w:p w14:paraId="04217A8D" w14:textId="77777777" w:rsidR="00C04ADA" w:rsidRDefault="00C04ADA" w:rsidP="00165431">
      <w:pPr>
        <w:jc w:val="both"/>
        <w:rPr>
          <w:rStyle w:val="fontstyle01"/>
        </w:rPr>
      </w:pPr>
    </w:p>
    <w:p w14:paraId="6207E328" w14:textId="77777777" w:rsidR="00432988" w:rsidRDefault="00432988" w:rsidP="00165431">
      <w:pPr>
        <w:jc w:val="both"/>
        <w:rPr>
          <w:rStyle w:val="fontstyle01"/>
        </w:rPr>
      </w:pPr>
    </w:p>
    <w:p w14:paraId="12E90522" w14:textId="33EF25B8" w:rsidR="00432988" w:rsidRDefault="00165431" w:rsidP="00432988">
      <w:pPr>
        <w:jc w:val="center"/>
        <w:rPr>
          <w:rStyle w:val="fontstyle21"/>
        </w:rPr>
      </w:pPr>
      <w:r>
        <w:rPr>
          <w:rStyle w:val="fontstyle21"/>
        </w:rPr>
        <w:t>SI IMPEGNA</w:t>
      </w:r>
    </w:p>
    <w:p w14:paraId="7886DAD5" w14:textId="77777777" w:rsidR="00432988" w:rsidRDefault="00432988" w:rsidP="00432988">
      <w:pPr>
        <w:jc w:val="center"/>
        <w:rPr>
          <w:rStyle w:val="fontstyle01"/>
        </w:rPr>
      </w:pPr>
    </w:p>
    <w:p w14:paraId="20BCBF78" w14:textId="77777777" w:rsidR="00432988" w:rsidRDefault="00432988" w:rsidP="00165431">
      <w:pPr>
        <w:jc w:val="both"/>
        <w:rPr>
          <w:rStyle w:val="fontstyle01"/>
        </w:rPr>
      </w:pPr>
    </w:p>
    <w:p w14:paraId="004E89FD" w14:textId="089394B6" w:rsidR="00432988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>In caso di iscrizione nell’Elenco:</w:t>
      </w:r>
      <w:r w:rsidR="00432988">
        <w:rPr>
          <w:rStyle w:val="fontstyle01"/>
        </w:rPr>
        <w:t xml:space="preserve"> </w:t>
      </w:r>
    </w:p>
    <w:p w14:paraId="0343A0D2" w14:textId="77777777" w:rsidR="00432988" w:rsidRDefault="00165431" w:rsidP="0016543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 dichiarare annualmente la sussistenza dei requisiti utili per la continuità dell’iscrizione nell’Elenco</w:t>
      </w:r>
      <w:r w:rsidR="00432988">
        <w:rPr>
          <w:rStyle w:val="fontstyle01"/>
        </w:rPr>
        <w:t>;</w:t>
      </w:r>
    </w:p>
    <w:p w14:paraId="64CC3CCE" w14:textId="77777777" w:rsidR="00432988" w:rsidRDefault="00165431" w:rsidP="00F228D5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 comunicare tempestivamente qualsiasi variazione che comporti la perdita dei requisiti previsti per la</w:t>
      </w:r>
      <w:r w:rsidR="00432988">
        <w:rPr>
          <w:rStyle w:val="fontstyle01"/>
        </w:rPr>
        <w:t xml:space="preserve"> </w:t>
      </w:r>
      <w:r>
        <w:rPr>
          <w:rStyle w:val="fontstyle01"/>
        </w:rPr>
        <w:t>permanenza in elenco</w:t>
      </w:r>
      <w:r w:rsidR="00432988">
        <w:rPr>
          <w:rStyle w:val="fontstyle01"/>
        </w:rPr>
        <w:t>;</w:t>
      </w:r>
    </w:p>
    <w:p w14:paraId="4B786939" w14:textId="77777777" w:rsidR="00432988" w:rsidRDefault="00165431" w:rsidP="00DF3C7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 comunicare eventuali variazioni dei servizi/interventi resi, nonché del sistema tariffario dichiarato</w:t>
      </w:r>
      <w:r w:rsidR="00432988">
        <w:rPr>
          <w:rStyle w:val="fontstyle01"/>
        </w:rPr>
        <w:t>;</w:t>
      </w:r>
    </w:p>
    <w:p w14:paraId="532A62FE" w14:textId="77777777" w:rsidR="00432988" w:rsidRDefault="00165431" w:rsidP="00DF3C7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ad accettare l’utilizzo da parte dell’Amministrazione di idonei strumenti di rilevazione, verifica e</w:t>
      </w:r>
      <w:r w:rsidR="00432988">
        <w:rPr>
          <w:rStyle w:val="fontstyle01"/>
        </w:rPr>
        <w:t xml:space="preserve"> </w:t>
      </w:r>
      <w:r>
        <w:rPr>
          <w:rStyle w:val="fontstyle01"/>
        </w:rPr>
        <w:t>valutazione delle prestazioni rese</w:t>
      </w:r>
      <w:r w:rsidR="00432988">
        <w:rPr>
          <w:rStyle w:val="fontstyle01"/>
        </w:rPr>
        <w:t>;</w:t>
      </w:r>
    </w:p>
    <w:p w14:paraId="52738F5A" w14:textId="4EB364AF" w:rsidR="00432988" w:rsidRDefault="00165431" w:rsidP="00DF3C7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ad accettare in qualsiasi momento visite ed accessi presso le Strutture finalizzati alla valutazione in</w:t>
      </w:r>
      <w:r w:rsidR="00432988">
        <w:rPr>
          <w:rStyle w:val="fontstyle01"/>
        </w:rPr>
        <w:t xml:space="preserve"> </w:t>
      </w:r>
      <w:r>
        <w:rPr>
          <w:rStyle w:val="fontstyle01"/>
        </w:rPr>
        <w:t>merito all’applicazione delle disposizioni progettuali concordate.</w:t>
      </w:r>
      <w:r w:rsidR="00432988">
        <w:rPr>
          <w:rStyle w:val="fontstyle01"/>
        </w:rPr>
        <w:t xml:space="preserve"> </w:t>
      </w:r>
    </w:p>
    <w:p w14:paraId="4054998D" w14:textId="77777777" w:rsidR="00432988" w:rsidRDefault="00432988" w:rsidP="00165431">
      <w:pPr>
        <w:jc w:val="both"/>
        <w:rPr>
          <w:rStyle w:val="fontstyle01"/>
        </w:rPr>
      </w:pPr>
    </w:p>
    <w:p w14:paraId="7FC9BD90" w14:textId="1C2486D0" w:rsidR="00432988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>A tal fine allega</w:t>
      </w:r>
    </w:p>
    <w:p w14:paraId="1346F87D" w14:textId="407585F4" w:rsidR="00432988" w:rsidRDefault="00165431" w:rsidP="00432988">
      <w:pPr>
        <w:numPr>
          <w:ilvl w:val="0"/>
          <w:numId w:val="8"/>
        </w:numPr>
        <w:jc w:val="both"/>
        <w:rPr>
          <w:rStyle w:val="fontstyle01"/>
        </w:rPr>
      </w:pPr>
      <w:r>
        <w:rPr>
          <w:rStyle w:val="fontstyle01"/>
        </w:rPr>
        <w:t>n. __________ scheda/e Informativa (</w:t>
      </w:r>
      <w:proofErr w:type="spellStart"/>
      <w:r>
        <w:rPr>
          <w:rStyle w:val="fontstyle01"/>
        </w:rPr>
        <w:t>All</w:t>
      </w:r>
      <w:proofErr w:type="spellEnd"/>
      <w:r>
        <w:rPr>
          <w:rStyle w:val="fontstyle01"/>
        </w:rPr>
        <w:t>. B) (</w:t>
      </w:r>
      <w:proofErr w:type="spellStart"/>
      <w:r>
        <w:rPr>
          <w:rStyle w:val="fontstyle01"/>
        </w:rPr>
        <w:t>All.C</w:t>
      </w:r>
      <w:proofErr w:type="spellEnd"/>
      <w:r>
        <w:rPr>
          <w:rStyle w:val="fontstyle01"/>
        </w:rPr>
        <w:t>)</w:t>
      </w:r>
      <w:r w:rsidR="00432988">
        <w:rPr>
          <w:rStyle w:val="fontstyle01"/>
        </w:rPr>
        <w:t xml:space="preserve"> </w:t>
      </w:r>
    </w:p>
    <w:p w14:paraId="01B49E74" w14:textId="77777777" w:rsidR="00432988" w:rsidRDefault="00165431" w:rsidP="00432988">
      <w:pPr>
        <w:numPr>
          <w:ilvl w:val="0"/>
          <w:numId w:val="8"/>
        </w:numPr>
        <w:jc w:val="both"/>
        <w:rPr>
          <w:rStyle w:val="fontstyle01"/>
        </w:rPr>
      </w:pPr>
      <w:r>
        <w:rPr>
          <w:rStyle w:val="fontstyle01"/>
        </w:rPr>
        <w:t>Carta dei Servizi</w:t>
      </w:r>
      <w:r w:rsidR="00432988">
        <w:rPr>
          <w:rStyle w:val="fontstyle01"/>
        </w:rPr>
        <w:t xml:space="preserve"> </w:t>
      </w:r>
    </w:p>
    <w:p w14:paraId="7B394A01" w14:textId="77777777" w:rsidR="00432988" w:rsidRDefault="00165431" w:rsidP="00432988">
      <w:pPr>
        <w:numPr>
          <w:ilvl w:val="0"/>
          <w:numId w:val="8"/>
        </w:numPr>
        <w:jc w:val="both"/>
        <w:rPr>
          <w:rStyle w:val="fontstyle01"/>
        </w:rPr>
      </w:pPr>
      <w:r>
        <w:rPr>
          <w:rStyle w:val="fontstyle71"/>
        </w:rPr>
        <w:sym w:font="Symbol" w:char="F0B7"/>
      </w:r>
      <w:r>
        <w:rPr>
          <w:rStyle w:val="fontstyle71"/>
        </w:rPr>
        <w:t xml:space="preserve"> </w:t>
      </w:r>
      <w:r>
        <w:rPr>
          <w:rStyle w:val="fontstyle01"/>
        </w:rPr>
        <w:t>Patto di Integrità (</w:t>
      </w:r>
      <w:proofErr w:type="spellStart"/>
      <w:r>
        <w:rPr>
          <w:rStyle w:val="fontstyle01"/>
        </w:rPr>
        <w:t>All.D</w:t>
      </w:r>
      <w:proofErr w:type="spellEnd"/>
      <w:r>
        <w:rPr>
          <w:rStyle w:val="fontstyle01"/>
        </w:rPr>
        <w:t>)</w:t>
      </w:r>
      <w:r w:rsidR="00432988">
        <w:rPr>
          <w:rStyle w:val="fontstyle01"/>
        </w:rPr>
        <w:t xml:space="preserve"> </w:t>
      </w:r>
    </w:p>
    <w:p w14:paraId="7E6D8234" w14:textId="77777777" w:rsidR="00432988" w:rsidRDefault="00165431" w:rsidP="00432988">
      <w:pPr>
        <w:numPr>
          <w:ilvl w:val="0"/>
          <w:numId w:val="8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fontstyle71"/>
        </w:rPr>
        <w:sym w:font="Symbol" w:char="F0B7"/>
      </w:r>
      <w:r>
        <w:rPr>
          <w:rStyle w:val="fontstyle71"/>
        </w:rPr>
        <w:t xml:space="preserve"> </w:t>
      </w:r>
      <w:r>
        <w:rPr>
          <w:rStyle w:val="fontstyle01"/>
        </w:rPr>
        <w:t>Copia del documento di identità in corso di validità del sottoscrittore</w:t>
      </w:r>
    </w:p>
    <w:p w14:paraId="318A89C8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9D8A865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0FA7C8C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118909A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481A472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EBA9F7A" w14:textId="77777777" w:rsidR="00432988" w:rsidRDefault="00165431" w:rsidP="00432988">
      <w:pPr>
        <w:jc w:val="both"/>
        <w:rPr>
          <w:rStyle w:val="fontstyle01"/>
        </w:rPr>
      </w:pPr>
      <w:r>
        <w:rPr>
          <w:rStyle w:val="fontstyle01"/>
        </w:rPr>
        <w:t>Luogo e data della sottoscrizione</w:t>
      </w:r>
    </w:p>
    <w:p w14:paraId="2BA33B3A" w14:textId="692A119F" w:rsidR="00432988" w:rsidRDefault="00432988" w:rsidP="00432988">
      <w:pPr>
        <w:jc w:val="both"/>
        <w:rPr>
          <w:rStyle w:val="fontstyle01"/>
        </w:rPr>
      </w:pPr>
      <w:r>
        <w:rPr>
          <w:rStyle w:val="fontstyle01"/>
        </w:rPr>
        <w:t>_______________, ____________</w:t>
      </w:r>
    </w:p>
    <w:p w14:paraId="6F270415" w14:textId="77777777" w:rsidR="00432988" w:rsidRDefault="00165431" w:rsidP="00432988">
      <w:pPr>
        <w:ind w:left="5664" w:firstLine="708"/>
        <w:rPr>
          <w:rStyle w:val="fontstyle01"/>
        </w:rPr>
      </w:pPr>
      <w:r>
        <w:rPr>
          <w:rStyle w:val="fontstyle01"/>
        </w:rPr>
        <w:t xml:space="preserve"> IL LEGALE RAPPRESENTANTE</w:t>
      </w:r>
    </w:p>
    <w:p w14:paraId="52093E38" w14:textId="77777777" w:rsidR="00432988" w:rsidRDefault="00165431" w:rsidP="00432988">
      <w:pPr>
        <w:ind w:left="6372" w:firstLine="708"/>
        <w:rPr>
          <w:rStyle w:val="fontstyle01"/>
        </w:rPr>
      </w:pPr>
      <w:r>
        <w:rPr>
          <w:rStyle w:val="fontstyle01"/>
        </w:rPr>
        <w:t>(firma leggibile)</w:t>
      </w:r>
    </w:p>
    <w:p w14:paraId="7FD8F2EB" w14:textId="70048D66" w:rsidR="00CD4247" w:rsidRPr="00432988" w:rsidRDefault="00432988" w:rsidP="00432988">
      <w:pPr>
        <w:ind w:left="5664"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fontstyle01"/>
        </w:rPr>
        <w:t>___</w:t>
      </w:r>
      <w:r w:rsidR="00165431">
        <w:rPr>
          <w:rStyle w:val="fontstyle01"/>
        </w:rPr>
        <w:t>_____________________</w:t>
      </w:r>
    </w:p>
    <w:p w14:paraId="40EC0CBE" w14:textId="77777777" w:rsidR="00BE5BF5" w:rsidRDefault="00BE5BF5" w:rsidP="00624FF9">
      <w:pPr>
        <w:rPr>
          <w:sz w:val="24"/>
          <w:szCs w:val="24"/>
        </w:rPr>
      </w:pPr>
    </w:p>
    <w:p w14:paraId="3AB1BA1A" w14:textId="77777777" w:rsidR="001F649D" w:rsidRDefault="001F649D" w:rsidP="00624FF9">
      <w:pPr>
        <w:rPr>
          <w:sz w:val="24"/>
          <w:szCs w:val="24"/>
        </w:rPr>
      </w:pPr>
    </w:p>
    <w:p w14:paraId="4F3D528F" w14:textId="77777777" w:rsidR="001F649D" w:rsidRDefault="001F649D" w:rsidP="00624FF9">
      <w:pPr>
        <w:rPr>
          <w:sz w:val="24"/>
          <w:szCs w:val="24"/>
        </w:rPr>
      </w:pPr>
    </w:p>
    <w:p w14:paraId="7E950CFD" w14:textId="77777777" w:rsidR="001F649D" w:rsidRDefault="001F649D" w:rsidP="00624FF9">
      <w:pPr>
        <w:rPr>
          <w:sz w:val="24"/>
          <w:szCs w:val="24"/>
        </w:rPr>
      </w:pPr>
    </w:p>
    <w:p w14:paraId="37204C55" w14:textId="77777777" w:rsidR="001F649D" w:rsidRDefault="001F649D" w:rsidP="00624FF9"/>
    <w:sectPr w:rsidR="001F649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72F67"/>
    <w:multiLevelType w:val="hybridMultilevel"/>
    <w:tmpl w:val="EF3ED5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6669C"/>
    <w:multiLevelType w:val="hybridMultilevel"/>
    <w:tmpl w:val="577476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609E65B4"/>
    <w:multiLevelType w:val="hybridMultilevel"/>
    <w:tmpl w:val="CCAA26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31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65431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94BEE"/>
    <w:rsid w:val="003A4D50"/>
    <w:rsid w:val="003B10C2"/>
    <w:rsid w:val="003F151C"/>
    <w:rsid w:val="003F5D78"/>
    <w:rsid w:val="003F61AE"/>
    <w:rsid w:val="00424FDD"/>
    <w:rsid w:val="00432988"/>
    <w:rsid w:val="00491B59"/>
    <w:rsid w:val="0049381F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127D9"/>
    <w:rsid w:val="00624FF9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602EA"/>
    <w:rsid w:val="00883B09"/>
    <w:rsid w:val="008B76AD"/>
    <w:rsid w:val="008C2E20"/>
    <w:rsid w:val="008E4091"/>
    <w:rsid w:val="00942782"/>
    <w:rsid w:val="0094586D"/>
    <w:rsid w:val="0098241E"/>
    <w:rsid w:val="009C21D9"/>
    <w:rsid w:val="009D18FF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04ADA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4C716EE"/>
  <w15:chartTrackingRefBased/>
  <w15:docId w15:val="{4EA5C3D5-E933-4A76-8BBE-093EEA7D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165431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65431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65431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41">
    <w:name w:val="fontstyle41"/>
    <w:rsid w:val="00165431"/>
    <w:rPr>
      <w:rFonts w:ascii="CourierNewPSMT" w:hAnsi="CourierNew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rsid w:val="00165431"/>
    <w:rPr>
      <w:rFonts w:ascii="Calibri-Italic" w:hAnsi="Calibri-Italic" w:hint="default"/>
      <w:b w:val="0"/>
      <w:bCs w:val="0"/>
      <w:i/>
      <w:iCs/>
      <w:color w:val="000000"/>
      <w:sz w:val="16"/>
      <w:szCs w:val="16"/>
    </w:rPr>
  </w:style>
  <w:style w:type="character" w:customStyle="1" w:styleId="fontstyle61">
    <w:name w:val="fontstyle61"/>
    <w:rsid w:val="00165431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71">
    <w:name w:val="fontstyle71"/>
    <w:rsid w:val="00165431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styleId="Menzionenonrisolta">
    <w:name w:val="Unresolved Mention"/>
    <w:basedOn w:val="Carpredefinitoparagrafo"/>
    <w:uiPriority w:val="99"/>
    <w:semiHidden/>
    <w:unhideWhenUsed/>
    <w:rsid w:val="00165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84</TotalTime>
  <Pages>4</Pages>
  <Words>1092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9144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2</cp:revision>
  <cp:lastPrinted>2021-02-11T17:53:00Z</cp:lastPrinted>
  <dcterms:created xsi:type="dcterms:W3CDTF">2021-02-03T11:41:00Z</dcterms:created>
  <dcterms:modified xsi:type="dcterms:W3CDTF">2021-02-11T17:53:00Z</dcterms:modified>
</cp:coreProperties>
</file>