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234B6" w14:textId="77777777" w:rsidR="000E3C92" w:rsidRDefault="000E3C92" w:rsidP="000E3C92">
      <w:pPr>
        <w:pStyle w:val="Titolo"/>
        <w:jc w:val="left"/>
        <w:rPr>
          <w:sz w:val="28"/>
          <w:szCs w:val="28"/>
        </w:rPr>
      </w:pPr>
      <w:r w:rsidRPr="00035D44">
        <w:rPr>
          <w:sz w:val="28"/>
          <w:szCs w:val="28"/>
        </w:rPr>
        <w:object w:dxaOrig="2081" w:dyaOrig="1421" w14:anchorId="6CA5A2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0pt" o:ole="" fillcolor="window">
            <v:imagedata r:id="rId6" o:title="" gain="93623f"/>
          </v:shape>
          <o:OLEObject Type="Embed" ProgID="Word.Picture.8" ShapeID="_x0000_i1025" DrawAspect="Content" ObjectID="_1721119532" r:id="rId7"/>
        </w:object>
      </w:r>
    </w:p>
    <w:p w14:paraId="4D9CDFC4" w14:textId="77777777" w:rsidR="000E3C92" w:rsidRPr="007A7287" w:rsidRDefault="000E3C92" w:rsidP="000E3C92">
      <w:pPr>
        <w:pStyle w:val="Titolo"/>
        <w:jc w:val="left"/>
        <w:rPr>
          <w:sz w:val="32"/>
          <w:szCs w:val="32"/>
        </w:rPr>
      </w:pPr>
      <w:r w:rsidRPr="007A7287">
        <w:rPr>
          <w:sz w:val="32"/>
          <w:szCs w:val="32"/>
        </w:rPr>
        <w:t>COMUNE DI OLLASTRA</w:t>
      </w:r>
    </w:p>
    <w:p w14:paraId="16413E25" w14:textId="77777777" w:rsidR="000E3C92" w:rsidRPr="007A7287" w:rsidRDefault="000E3C92" w:rsidP="000E3C92">
      <w:pPr>
        <w:pStyle w:val="Sottotitolo"/>
        <w:jc w:val="left"/>
        <w:rPr>
          <w:sz w:val="24"/>
          <w:szCs w:val="24"/>
          <w:u w:val="single"/>
        </w:rPr>
      </w:pPr>
      <w:r w:rsidRPr="007A7287">
        <w:rPr>
          <w:sz w:val="24"/>
          <w:szCs w:val="24"/>
          <w:u w:val="single"/>
        </w:rPr>
        <w:t>PROVINCIA DI ORISTANO</w:t>
      </w:r>
    </w:p>
    <w:p w14:paraId="5FF9C00C" w14:textId="77777777" w:rsidR="000E3C92" w:rsidRPr="007A7287" w:rsidRDefault="000E3C92" w:rsidP="000E3C92">
      <w:pPr>
        <w:pStyle w:val="Sottotitolo"/>
        <w:jc w:val="left"/>
        <w:rPr>
          <w:sz w:val="24"/>
          <w:szCs w:val="24"/>
        </w:rPr>
      </w:pPr>
      <w:r w:rsidRPr="007A7287">
        <w:rPr>
          <w:sz w:val="24"/>
          <w:szCs w:val="24"/>
        </w:rPr>
        <w:t>Via Angioy, 23 tel.0783/409000 fax 0783/409315</w:t>
      </w:r>
    </w:p>
    <w:p w14:paraId="0B496574" w14:textId="77777777" w:rsidR="000E3C92" w:rsidRPr="007A7287" w:rsidRDefault="00FE5A95" w:rsidP="000E3C92">
      <w:pPr>
        <w:pStyle w:val="Sottotitolo"/>
        <w:jc w:val="left"/>
        <w:rPr>
          <w:sz w:val="24"/>
          <w:szCs w:val="24"/>
        </w:rPr>
      </w:pPr>
      <w:r w:rsidRPr="007A7287">
        <w:rPr>
          <w:sz w:val="24"/>
          <w:szCs w:val="24"/>
        </w:rPr>
        <w:t>E</w:t>
      </w:r>
      <w:r w:rsidR="000E3C92" w:rsidRPr="007A7287">
        <w:rPr>
          <w:sz w:val="24"/>
          <w:szCs w:val="24"/>
        </w:rPr>
        <w:t xml:space="preserve">-mail: </w:t>
      </w:r>
      <w:r w:rsidRPr="007A7287">
        <w:rPr>
          <w:sz w:val="24"/>
          <w:szCs w:val="24"/>
        </w:rPr>
        <w:t>sociale@comune</w:t>
      </w:r>
      <w:r w:rsidR="00A36AD6" w:rsidRPr="007A7287">
        <w:rPr>
          <w:sz w:val="24"/>
          <w:szCs w:val="24"/>
        </w:rPr>
        <w:t>.</w:t>
      </w:r>
      <w:r w:rsidRPr="007A7287">
        <w:rPr>
          <w:sz w:val="24"/>
          <w:szCs w:val="24"/>
        </w:rPr>
        <w:t>ollastra.</w:t>
      </w:r>
      <w:r w:rsidR="00A36AD6" w:rsidRPr="007A7287">
        <w:rPr>
          <w:sz w:val="24"/>
          <w:szCs w:val="24"/>
        </w:rPr>
        <w:t>or.</w:t>
      </w:r>
      <w:r w:rsidRPr="007A7287">
        <w:rPr>
          <w:sz w:val="24"/>
          <w:szCs w:val="24"/>
        </w:rPr>
        <w:t>it</w:t>
      </w:r>
      <w:r w:rsidR="000E3C92" w:rsidRPr="007A7287">
        <w:rPr>
          <w:sz w:val="24"/>
          <w:szCs w:val="24"/>
        </w:rPr>
        <w:t xml:space="preserve"> </w:t>
      </w:r>
    </w:p>
    <w:p w14:paraId="19C5C57F" w14:textId="06E70BBC" w:rsidR="000E3C92" w:rsidRPr="007A7287" w:rsidRDefault="000E3C92" w:rsidP="000E3C92">
      <w:pPr>
        <w:pStyle w:val="Sottotitolo"/>
        <w:pBdr>
          <w:bottom w:val="dashDotStroked" w:sz="24" w:space="1" w:color="auto"/>
        </w:pBdr>
        <w:jc w:val="both"/>
        <w:rPr>
          <w:i/>
          <w:sz w:val="36"/>
          <w:szCs w:val="36"/>
        </w:rPr>
      </w:pPr>
      <w:r w:rsidRPr="007A7287">
        <w:rPr>
          <w:sz w:val="36"/>
          <w:szCs w:val="36"/>
        </w:rPr>
        <w:t>___________________________________</w:t>
      </w:r>
      <w:r w:rsidR="00185941">
        <w:rPr>
          <w:sz w:val="36"/>
          <w:szCs w:val="36"/>
        </w:rPr>
        <w:t>_</w:t>
      </w:r>
      <w:r w:rsidRPr="007A7287">
        <w:rPr>
          <w:i/>
          <w:sz w:val="36"/>
          <w:szCs w:val="36"/>
        </w:rPr>
        <w:t>Ufficio</w:t>
      </w:r>
      <w:r w:rsidRPr="007A7287">
        <w:rPr>
          <w:sz w:val="36"/>
          <w:szCs w:val="36"/>
        </w:rPr>
        <w:t xml:space="preserve"> </w:t>
      </w:r>
      <w:r w:rsidRPr="007A7287">
        <w:rPr>
          <w:i/>
          <w:sz w:val="36"/>
          <w:szCs w:val="36"/>
        </w:rPr>
        <w:t>Servizi Sociali</w:t>
      </w:r>
    </w:p>
    <w:p w14:paraId="3E1BEB99" w14:textId="77777777" w:rsidR="00185941" w:rsidRDefault="00185941" w:rsidP="00AC606A">
      <w:pPr>
        <w:widowControl w:val="0"/>
        <w:suppressAutoHyphens/>
        <w:spacing w:after="200" w:line="276" w:lineRule="auto"/>
        <w:jc w:val="center"/>
        <w:rPr>
          <w:b/>
          <w:sz w:val="28"/>
          <w:szCs w:val="28"/>
          <w:lang w:eastAsia="zh-CN" w:bidi="hi-IN"/>
        </w:rPr>
      </w:pPr>
    </w:p>
    <w:p w14:paraId="250F59E2" w14:textId="7821A74B" w:rsidR="00AC606A" w:rsidRPr="007A7287" w:rsidRDefault="00AC606A" w:rsidP="00AC606A">
      <w:pPr>
        <w:widowControl w:val="0"/>
        <w:suppressAutoHyphens/>
        <w:spacing w:after="200" w:line="276" w:lineRule="auto"/>
        <w:jc w:val="center"/>
        <w:rPr>
          <w:sz w:val="28"/>
          <w:szCs w:val="28"/>
          <w:lang w:eastAsia="zh-CN" w:bidi="hi-IN"/>
        </w:rPr>
      </w:pPr>
      <w:r w:rsidRPr="007A7287">
        <w:rPr>
          <w:b/>
          <w:sz w:val="28"/>
          <w:szCs w:val="28"/>
          <w:lang w:eastAsia="zh-CN" w:bidi="hi-IN"/>
        </w:rPr>
        <w:t>MODULO DI ISCRIZIONE DIVERLAND ANNO 2022</w:t>
      </w:r>
    </w:p>
    <w:tbl>
      <w:tblPr>
        <w:tblW w:w="986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48"/>
        <w:gridCol w:w="1049"/>
        <w:gridCol w:w="1072"/>
        <w:gridCol w:w="1074"/>
        <w:gridCol w:w="2518"/>
      </w:tblGrid>
      <w:tr w:rsidR="00AC606A" w:rsidRPr="00133C67" w14:paraId="3D633EC0" w14:textId="77777777" w:rsidTr="00185941">
        <w:trPr>
          <w:trHeight w:val="504"/>
        </w:trPr>
        <w:tc>
          <w:tcPr>
            <w:tcW w:w="986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8F801A0" w14:textId="77777777" w:rsidR="00AC606A" w:rsidRPr="00133C67" w:rsidRDefault="00AC606A" w:rsidP="000D028F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33C67">
              <w:rPr>
                <w:sz w:val="22"/>
                <w:szCs w:val="22"/>
                <w:lang w:eastAsia="zh-CN" w:bidi="hi-IN"/>
              </w:rPr>
              <w:t>Il/la sottoscritto/a:</w:t>
            </w:r>
          </w:p>
        </w:tc>
      </w:tr>
      <w:tr w:rsidR="00AC606A" w:rsidRPr="00133C67" w14:paraId="55CCCDBB" w14:textId="77777777" w:rsidTr="00185941">
        <w:trPr>
          <w:trHeight w:val="569"/>
        </w:trPr>
        <w:tc>
          <w:tcPr>
            <w:tcW w:w="6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236B2D9C" w14:textId="77777777" w:rsidR="00AC606A" w:rsidRPr="00133C67" w:rsidRDefault="00AC606A" w:rsidP="000D028F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33C67">
              <w:rPr>
                <w:sz w:val="22"/>
                <w:szCs w:val="22"/>
                <w:lang w:eastAsia="zh-CN" w:bidi="hi-IN"/>
              </w:rPr>
              <w:t xml:space="preserve">Nato/a a :                                                     </w:t>
            </w:r>
            <w:r w:rsidRPr="00185941">
              <w:rPr>
                <w:sz w:val="22"/>
                <w:szCs w:val="22"/>
                <w:lang w:eastAsia="zh-CN" w:bidi="hi-IN"/>
              </w:rPr>
              <w:t>il:</w:t>
            </w:r>
            <w:r w:rsidRPr="00133C67">
              <w:rPr>
                <w:sz w:val="22"/>
                <w:szCs w:val="22"/>
                <w:lang w:eastAsia="zh-CN" w:bidi="hi-IN"/>
              </w:rPr>
              <w:t xml:space="preserve">         </w:t>
            </w:r>
          </w:p>
        </w:tc>
        <w:tc>
          <w:tcPr>
            <w:tcW w:w="3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C175B0" w14:textId="77777777" w:rsidR="00AC606A" w:rsidRPr="00185941" w:rsidRDefault="00AC606A" w:rsidP="000D028F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85941">
              <w:rPr>
                <w:sz w:val="22"/>
                <w:szCs w:val="22"/>
                <w:lang w:eastAsia="zh-CN" w:bidi="hi-IN"/>
              </w:rPr>
              <w:t>Età:</w:t>
            </w:r>
          </w:p>
        </w:tc>
      </w:tr>
      <w:tr w:rsidR="00AC606A" w:rsidRPr="00934204" w14:paraId="7D889CC9" w14:textId="77777777" w:rsidTr="00185941">
        <w:trPr>
          <w:trHeight w:val="563"/>
        </w:trPr>
        <w:tc>
          <w:tcPr>
            <w:tcW w:w="5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2CFD753F" w14:textId="77777777" w:rsidR="00AC606A" w:rsidRPr="00133C67" w:rsidRDefault="00AC606A" w:rsidP="000D028F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33C67">
              <w:rPr>
                <w:sz w:val="22"/>
                <w:szCs w:val="22"/>
                <w:lang w:eastAsia="zh-CN" w:bidi="hi-IN"/>
              </w:rPr>
              <w:t>Residente in :</w:t>
            </w:r>
          </w:p>
        </w:tc>
        <w:tc>
          <w:tcPr>
            <w:tcW w:w="46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287C476" w14:textId="77777777" w:rsidR="00AC606A" w:rsidRPr="00185941" w:rsidRDefault="00AC606A" w:rsidP="00185941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85941">
              <w:rPr>
                <w:sz w:val="22"/>
                <w:szCs w:val="22"/>
                <w:lang w:eastAsia="zh-CN" w:bidi="hi-IN"/>
              </w:rPr>
              <w:t xml:space="preserve">Cod. Fisc. </w:t>
            </w:r>
          </w:p>
        </w:tc>
      </w:tr>
      <w:tr w:rsidR="00AC606A" w:rsidRPr="00133C67" w14:paraId="2577DCD5" w14:textId="77777777" w:rsidTr="00185941">
        <w:trPr>
          <w:trHeight w:val="557"/>
        </w:trPr>
        <w:tc>
          <w:tcPr>
            <w:tcW w:w="73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7CF3B484" w14:textId="77777777" w:rsidR="00AC606A" w:rsidRPr="00133C67" w:rsidRDefault="00AC606A" w:rsidP="000D028F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33C67">
              <w:rPr>
                <w:sz w:val="22"/>
                <w:szCs w:val="22"/>
                <w:lang w:eastAsia="zh-CN" w:bidi="hi-IN"/>
              </w:rPr>
              <w:t>Via/Piazza :</w:t>
            </w: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612291" w14:textId="77777777" w:rsidR="00AC606A" w:rsidRPr="00133C67" w:rsidRDefault="00AC606A" w:rsidP="00185941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33C67">
              <w:rPr>
                <w:sz w:val="22"/>
                <w:szCs w:val="22"/>
                <w:lang w:eastAsia="zh-CN" w:bidi="hi-IN"/>
              </w:rPr>
              <w:t>N°</w:t>
            </w:r>
          </w:p>
        </w:tc>
      </w:tr>
      <w:tr w:rsidR="00AC606A" w:rsidRPr="00133C67" w14:paraId="004E1455" w14:textId="77777777" w:rsidTr="00185941">
        <w:trPr>
          <w:trHeight w:val="550"/>
        </w:trPr>
        <w:tc>
          <w:tcPr>
            <w:tcW w:w="4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025FAE26" w14:textId="77777777" w:rsidR="00AC606A" w:rsidRPr="00185941" w:rsidRDefault="00AC606A" w:rsidP="000D028F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85941">
              <w:rPr>
                <w:sz w:val="22"/>
                <w:szCs w:val="22"/>
                <w:lang w:eastAsia="zh-CN" w:bidi="hi-IN"/>
              </w:rPr>
              <w:t>Tel/Cell.</w:t>
            </w:r>
          </w:p>
        </w:tc>
        <w:tc>
          <w:tcPr>
            <w:tcW w:w="57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BA8A852" w14:textId="77777777" w:rsidR="00AC606A" w:rsidRPr="00185941" w:rsidRDefault="00AC606A" w:rsidP="00185941">
            <w:pPr>
              <w:widowControl w:val="0"/>
              <w:suppressAutoHyphens/>
              <w:spacing w:line="276" w:lineRule="auto"/>
              <w:rPr>
                <w:sz w:val="22"/>
                <w:szCs w:val="22"/>
                <w:lang w:eastAsia="zh-CN" w:bidi="hi-IN"/>
              </w:rPr>
            </w:pPr>
            <w:r w:rsidRPr="00185941">
              <w:rPr>
                <w:sz w:val="22"/>
                <w:szCs w:val="22"/>
                <w:lang w:eastAsia="zh-CN" w:bidi="hi-IN"/>
              </w:rPr>
              <w:t xml:space="preserve">  E-Mail: </w:t>
            </w:r>
          </w:p>
        </w:tc>
      </w:tr>
    </w:tbl>
    <w:p w14:paraId="4E6EB062" w14:textId="4B8E32DD" w:rsidR="00AC606A" w:rsidRDefault="00AC606A" w:rsidP="00AC606A">
      <w:pPr>
        <w:widowControl w:val="0"/>
        <w:suppressAutoHyphens/>
        <w:jc w:val="both"/>
        <w:rPr>
          <w:lang w:eastAsia="zh-CN" w:bidi="hi-IN"/>
        </w:rPr>
      </w:pPr>
    </w:p>
    <w:p w14:paraId="2942232D" w14:textId="77777777" w:rsidR="00185941" w:rsidRDefault="00185941" w:rsidP="00AC606A">
      <w:pPr>
        <w:widowControl w:val="0"/>
        <w:suppressAutoHyphens/>
        <w:jc w:val="both"/>
        <w:rPr>
          <w:lang w:eastAsia="zh-CN" w:bidi="hi-IN"/>
        </w:rPr>
      </w:pPr>
    </w:p>
    <w:p w14:paraId="475210F2" w14:textId="77777777" w:rsidR="00185941" w:rsidRPr="00133C67" w:rsidRDefault="00185941" w:rsidP="00AC606A">
      <w:pPr>
        <w:widowControl w:val="0"/>
        <w:suppressAutoHyphens/>
        <w:jc w:val="both"/>
        <w:rPr>
          <w:lang w:eastAsia="zh-CN" w:bidi="hi-IN"/>
        </w:rPr>
      </w:pPr>
    </w:p>
    <w:p w14:paraId="199A25CE" w14:textId="7BA0FC56" w:rsidR="00AC606A" w:rsidRDefault="00AC606A" w:rsidP="00AC606A">
      <w:pPr>
        <w:widowControl w:val="0"/>
        <w:suppressAutoHyphens/>
        <w:jc w:val="center"/>
        <w:rPr>
          <w:b/>
          <w:lang w:eastAsia="zh-CN" w:bidi="hi-IN"/>
        </w:rPr>
      </w:pPr>
      <w:r>
        <w:rPr>
          <w:b/>
          <w:lang w:eastAsia="zh-CN" w:bidi="hi-IN"/>
        </w:rPr>
        <w:t xml:space="preserve">CHIEDE L’ISCRIZIONE alla giornata </w:t>
      </w:r>
      <w:r w:rsidR="008E2862">
        <w:rPr>
          <w:b/>
          <w:lang w:eastAsia="zh-CN" w:bidi="hi-IN"/>
        </w:rPr>
        <w:t>del 03 settembre 2022</w:t>
      </w:r>
      <w:r>
        <w:rPr>
          <w:b/>
          <w:lang w:eastAsia="zh-CN" w:bidi="hi-IN"/>
        </w:rPr>
        <w:t xml:space="preserve"> al Parco acquatico DIVERLAND di Quartucciu di</w:t>
      </w:r>
      <w:r w:rsidR="00CF320F">
        <w:rPr>
          <w:b/>
          <w:lang w:eastAsia="zh-CN" w:bidi="hi-IN"/>
        </w:rPr>
        <w:t xml:space="preserve"> (riscrivere anche il nominativo del richiedente nel caso in cui voglia partecipare alla gita)</w:t>
      </w:r>
      <w:r>
        <w:rPr>
          <w:b/>
          <w:lang w:eastAsia="zh-CN" w:bidi="hi-IN"/>
        </w:rPr>
        <w:t>:</w:t>
      </w:r>
    </w:p>
    <w:p w14:paraId="4AD8BEEF" w14:textId="77777777" w:rsidR="00185941" w:rsidRPr="00AC606A" w:rsidRDefault="00185941" w:rsidP="00AC606A">
      <w:pPr>
        <w:widowControl w:val="0"/>
        <w:suppressAutoHyphens/>
        <w:jc w:val="center"/>
        <w:rPr>
          <w:b/>
          <w:lang w:eastAsia="zh-CN" w:bidi="hi-IN"/>
        </w:rPr>
      </w:pPr>
    </w:p>
    <w:p w14:paraId="73360E23" w14:textId="6C90760B" w:rsidR="00AC606A" w:rsidRPr="004B5E4D" w:rsidRDefault="00AC606A" w:rsidP="00AC606A">
      <w:pPr>
        <w:pStyle w:val="Predefinito"/>
        <w:autoSpaceDE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41" w:rightFromText="141" w:vertAnchor="text" w:horzAnchor="margin" w:tblpY="20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7"/>
        <w:gridCol w:w="1530"/>
        <w:gridCol w:w="2324"/>
        <w:gridCol w:w="1434"/>
        <w:gridCol w:w="1559"/>
      </w:tblGrid>
      <w:tr w:rsidR="009F2775" w:rsidRPr="008B30EE" w14:paraId="5699DAC7" w14:textId="77777777" w:rsidTr="009F2775">
        <w:trPr>
          <w:trHeight w:val="399"/>
        </w:trPr>
        <w:tc>
          <w:tcPr>
            <w:tcW w:w="2787" w:type="dxa"/>
            <w:shd w:val="clear" w:color="auto" w:fill="auto"/>
          </w:tcPr>
          <w:p w14:paraId="7BC953CA" w14:textId="77777777" w:rsidR="009F2775" w:rsidRPr="009E4502" w:rsidRDefault="009F2775" w:rsidP="009F2775">
            <w:pPr>
              <w:jc w:val="center"/>
              <w:rPr>
                <w:b/>
              </w:rPr>
            </w:pPr>
            <w:r w:rsidRPr="009E4502">
              <w:rPr>
                <w:b/>
              </w:rPr>
              <w:t>Cognome e Nome</w:t>
            </w:r>
          </w:p>
        </w:tc>
        <w:tc>
          <w:tcPr>
            <w:tcW w:w="1530" w:type="dxa"/>
            <w:shd w:val="clear" w:color="auto" w:fill="auto"/>
          </w:tcPr>
          <w:p w14:paraId="75A06EFB" w14:textId="77777777" w:rsidR="009F2775" w:rsidRPr="009E4502" w:rsidRDefault="009F2775" w:rsidP="009F2775">
            <w:pPr>
              <w:jc w:val="center"/>
              <w:rPr>
                <w:b/>
              </w:rPr>
            </w:pPr>
            <w:r w:rsidRPr="009E4502">
              <w:rPr>
                <w:b/>
              </w:rPr>
              <w:t>Data di Nascita</w:t>
            </w:r>
          </w:p>
        </w:tc>
        <w:tc>
          <w:tcPr>
            <w:tcW w:w="2324" w:type="dxa"/>
            <w:shd w:val="clear" w:color="auto" w:fill="auto"/>
          </w:tcPr>
          <w:p w14:paraId="26CE841A" w14:textId="77777777" w:rsidR="009F2775" w:rsidRPr="009E4502" w:rsidRDefault="009F2775" w:rsidP="009F2775">
            <w:pPr>
              <w:jc w:val="center"/>
              <w:rPr>
                <w:b/>
              </w:rPr>
            </w:pPr>
            <w:r w:rsidRPr="009E4502">
              <w:rPr>
                <w:b/>
              </w:rPr>
              <w:t>Codice Fiscale</w:t>
            </w:r>
          </w:p>
        </w:tc>
        <w:tc>
          <w:tcPr>
            <w:tcW w:w="1434" w:type="dxa"/>
          </w:tcPr>
          <w:p w14:paraId="4DD298AC" w14:textId="44FDA7E9" w:rsidR="009F2775" w:rsidRPr="009E4502" w:rsidRDefault="009F2775" w:rsidP="009F2775">
            <w:pPr>
              <w:jc w:val="center"/>
              <w:rPr>
                <w:b/>
              </w:rPr>
            </w:pPr>
            <w:r w:rsidRPr="009E4502">
              <w:rPr>
                <w:b/>
              </w:rPr>
              <w:t>Relazione di Parentela</w:t>
            </w:r>
          </w:p>
        </w:tc>
        <w:tc>
          <w:tcPr>
            <w:tcW w:w="1559" w:type="dxa"/>
            <w:shd w:val="clear" w:color="auto" w:fill="auto"/>
          </w:tcPr>
          <w:p w14:paraId="5BAEA918" w14:textId="5B0F2258" w:rsidR="009F2775" w:rsidRPr="009E4502" w:rsidRDefault="009F2775" w:rsidP="009F2775">
            <w:pPr>
              <w:jc w:val="center"/>
              <w:rPr>
                <w:b/>
              </w:rPr>
            </w:pPr>
            <w:r>
              <w:rPr>
                <w:b/>
              </w:rPr>
              <w:t>Altezza inferiore ai 110 cm (mettere un</w:t>
            </w:r>
            <w:r w:rsidR="009B0343">
              <w:rPr>
                <w:b/>
              </w:rPr>
              <w:t>a</w:t>
            </w:r>
            <w:r>
              <w:rPr>
                <w:b/>
              </w:rPr>
              <w:t xml:space="preserve"> x)</w:t>
            </w:r>
          </w:p>
        </w:tc>
      </w:tr>
      <w:tr w:rsidR="009F2775" w:rsidRPr="008B30EE" w14:paraId="7F74C55D" w14:textId="77777777" w:rsidTr="009F2775">
        <w:trPr>
          <w:trHeight w:val="520"/>
        </w:trPr>
        <w:tc>
          <w:tcPr>
            <w:tcW w:w="2787" w:type="dxa"/>
            <w:shd w:val="clear" w:color="auto" w:fill="auto"/>
          </w:tcPr>
          <w:p w14:paraId="676AF50F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14:paraId="0D482874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324" w:type="dxa"/>
            <w:shd w:val="clear" w:color="auto" w:fill="auto"/>
          </w:tcPr>
          <w:p w14:paraId="2444A21D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434" w:type="dxa"/>
          </w:tcPr>
          <w:p w14:paraId="33135B90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80C004F" w14:textId="2337E9DC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</w:tr>
      <w:tr w:rsidR="009F2775" w:rsidRPr="008B30EE" w14:paraId="3ECE8C66" w14:textId="77777777" w:rsidTr="009F2775">
        <w:trPr>
          <w:trHeight w:val="529"/>
        </w:trPr>
        <w:tc>
          <w:tcPr>
            <w:tcW w:w="2787" w:type="dxa"/>
            <w:shd w:val="clear" w:color="auto" w:fill="auto"/>
          </w:tcPr>
          <w:p w14:paraId="3DC48BED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14:paraId="3838E8C7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324" w:type="dxa"/>
            <w:shd w:val="clear" w:color="auto" w:fill="auto"/>
          </w:tcPr>
          <w:p w14:paraId="7A46E06C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434" w:type="dxa"/>
          </w:tcPr>
          <w:p w14:paraId="5B6F9CAB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0C1C900A" w14:textId="08AC7776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</w:tr>
      <w:tr w:rsidR="009F2775" w:rsidRPr="008B30EE" w14:paraId="75644E52" w14:textId="77777777" w:rsidTr="009F2775">
        <w:trPr>
          <w:trHeight w:val="549"/>
        </w:trPr>
        <w:tc>
          <w:tcPr>
            <w:tcW w:w="2787" w:type="dxa"/>
            <w:shd w:val="clear" w:color="auto" w:fill="auto"/>
          </w:tcPr>
          <w:p w14:paraId="14ED0ACF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14:paraId="64C4744C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324" w:type="dxa"/>
            <w:shd w:val="clear" w:color="auto" w:fill="auto"/>
          </w:tcPr>
          <w:p w14:paraId="5FAE844A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434" w:type="dxa"/>
          </w:tcPr>
          <w:p w14:paraId="43CF55F4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4515EE50" w14:textId="63DA2BCD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</w:tr>
      <w:tr w:rsidR="009F2775" w:rsidRPr="008B30EE" w14:paraId="0296125D" w14:textId="77777777" w:rsidTr="009F2775">
        <w:trPr>
          <w:trHeight w:val="444"/>
        </w:trPr>
        <w:tc>
          <w:tcPr>
            <w:tcW w:w="2787" w:type="dxa"/>
            <w:shd w:val="clear" w:color="auto" w:fill="auto"/>
          </w:tcPr>
          <w:p w14:paraId="241DA922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14:paraId="20EE553F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324" w:type="dxa"/>
            <w:shd w:val="clear" w:color="auto" w:fill="auto"/>
          </w:tcPr>
          <w:p w14:paraId="724907D5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434" w:type="dxa"/>
          </w:tcPr>
          <w:p w14:paraId="0A1A9939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BE6E30" w14:textId="04213C7F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</w:tr>
      <w:tr w:rsidR="009F2775" w:rsidRPr="008B30EE" w14:paraId="1092B236" w14:textId="77777777" w:rsidTr="009F2775">
        <w:trPr>
          <w:trHeight w:val="549"/>
        </w:trPr>
        <w:tc>
          <w:tcPr>
            <w:tcW w:w="2787" w:type="dxa"/>
            <w:shd w:val="clear" w:color="auto" w:fill="auto"/>
          </w:tcPr>
          <w:p w14:paraId="524B350D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14:paraId="2A3F2791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324" w:type="dxa"/>
            <w:shd w:val="clear" w:color="auto" w:fill="auto"/>
          </w:tcPr>
          <w:p w14:paraId="53DDA91C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434" w:type="dxa"/>
          </w:tcPr>
          <w:p w14:paraId="548E2473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9AD834A" w14:textId="3974E551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</w:tr>
      <w:tr w:rsidR="009F2775" w:rsidRPr="008B30EE" w14:paraId="21D00DA9" w14:textId="77777777" w:rsidTr="009F2775">
        <w:trPr>
          <w:trHeight w:val="549"/>
        </w:trPr>
        <w:tc>
          <w:tcPr>
            <w:tcW w:w="2787" w:type="dxa"/>
            <w:shd w:val="clear" w:color="auto" w:fill="auto"/>
          </w:tcPr>
          <w:p w14:paraId="505949B5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14:paraId="0C6D7621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324" w:type="dxa"/>
            <w:shd w:val="clear" w:color="auto" w:fill="auto"/>
          </w:tcPr>
          <w:p w14:paraId="5E598D81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434" w:type="dxa"/>
          </w:tcPr>
          <w:p w14:paraId="1C52E497" w14:textId="77777777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2C966C93" w14:textId="6C192950" w:rsidR="009F2775" w:rsidRPr="009E4502" w:rsidRDefault="009F2775" w:rsidP="009F2775">
            <w:pPr>
              <w:spacing w:line="480" w:lineRule="auto"/>
              <w:jc w:val="both"/>
              <w:rPr>
                <w:b/>
              </w:rPr>
            </w:pPr>
          </w:p>
        </w:tc>
      </w:tr>
    </w:tbl>
    <w:p w14:paraId="66CB6CB3" w14:textId="06F846B9" w:rsidR="00AC606A" w:rsidRDefault="00AC606A" w:rsidP="00AC606A">
      <w:pPr>
        <w:widowControl w:val="0"/>
        <w:suppressAutoHyphens/>
        <w:spacing w:line="276" w:lineRule="auto"/>
        <w:jc w:val="both"/>
        <w:rPr>
          <w:lang w:eastAsia="zh-CN" w:bidi="hi-IN"/>
        </w:rPr>
      </w:pPr>
    </w:p>
    <w:p w14:paraId="7DBDD163" w14:textId="45A8C018" w:rsidR="00185941" w:rsidRDefault="00185941" w:rsidP="00AC606A">
      <w:pPr>
        <w:widowControl w:val="0"/>
        <w:suppressAutoHyphens/>
        <w:spacing w:line="276" w:lineRule="auto"/>
        <w:jc w:val="both"/>
        <w:rPr>
          <w:lang w:eastAsia="zh-CN" w:bidi="hi-IN"/>
        </w:rPr>
      </w:pPr>
    </w:p>
    <w:p w14:paraId="2515F9E1" w14:textId="10D633DF" w:rsidR="00AC606A" w:rsidRPr="007A7287" w:rsidRDefault="00AC606A" w:rsidP="00AC606A">
      <w:pPr>
        <w:widowControl w:val="0"/>
        <w:suppressAutoHyphens/>
        <w:spacing w:line="276" w:lineRule="auto"/>
        <w:jc w:val="both"/>
        <w:rPr>
          <w:sz w:val="22"/>
          <w:szCs w:val="22"/>
          <w:lang w:eastAsia="zh-CN" w:bidi="hi-IN"/>
        </w:rPr>
      </w:pPr>
      <w:r w:rsidRPr="007A7287">
        <w:rPr>
          <w:sz w:val="22"/>
          <w:szCs w:val="22"/>
          <w:lang w:eastAsia="zh-CN" w:bidi="hi-IN"/>
        </w:rPr>
        <w:lastRenderedPageBreak/>
        <w:t xml:space="preserve">Con la presente, avendo preso visione dell’informativa sul trattamento dei dati personali, e sapendo che i dati verranno trattati e custoditi nel rispetto della normativa vigente presso i locali del Comune di </w:t>
      </w:r>
      <w:r w:rsidR="00660EB8" w:rsidRPr="007A7287">
        <w:rPr>
          <w:sz w:val="22"/>
          <w:szCs w:val="22"/>
          <w:lang w:eastAsia="zh-CN" w:bidi="hi-IN"/>
        </w:rPr>
        <w:t>Ollastra</w:t>
      </w:r>
      <w:r w:rsidRPr="007A7287">
        <w:rPr>
          <w:sz w:val="22"/>
          <w:szCs w:val="22"/>
          <w:lang w:eastAsia="zh-CN" w:bidi="hi-IN"/>
        </w:rPr>
        <w:t>:</w:t>
      </w:r>
    </w:p>
    <w:p w14:paraId="571FE0F6" w14:textId="77777777" w:rsidR="00AC606A" w:rsidRPr="007A7287" w:rsidRDefault="00AC606A" w:rsidP="00AC606A">
      <w:pPr>
        <w:widowControl w:val="0"/>
        <w:suppressAutoHyphens/>
        <w:spacing w:line="276" w:lineRule="auto"/>
        <w:jc w:val="both"/>
        <w:rPr>
          <w:sz w:val="22"/>
          <w:szCs w:val="22"/>
          <w:lang w:eastAsia="zh-CN" w:bidi="hi-IN"/>
        </w:rPr>
      </w:pPr>
    </w:p>
    <w:tbl>
      <w:tblPr>
        <w:tblW w:w="986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280"/>
        <w:gridCol w:w="788"/>
        <w:gridCol w:w="793"/>
      </w:tblGrid>
      <w:tr w:rsidR="00AC606A" w:rsidRPr="007A7287" w14:paraId="213BC63D" w14:textId="77777777" w:rsidTr="000D028F">
        <w:trPr>
          <w:trHeight w:val="527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D062E5B" w14:textId="77777777" w:rsidR="00AC606A" w:rsidRPr="007A7287" w:rsidRDefault="00AC606A" w:rsidP="000D028F">
            <w:pPr>
              <w:widowControl w:val="0"/>
              <w:suppressAutoHyphens/>
              <w:spacing w:line="276" w:lineRule="auto"/>
              <w:ind w:left="175" w:right="160"/>
              <w:jc w:val="both"/>
              <w:rPr>
                <w:sz w:val="22"/>
                <w:szCs w:val="22"/>
                <w:lang w:eastAsia="zh-CN" w:bidi="hi-IN"/>
              </w:rPr>
            </w:pPr>
            <w:r w:rsidRPr="007A7287">
              <w:rPr>
                <w:sz w:val="22"/>
                <w:szCs w:val="22"/>
                <w:lang w:eastAsia="zh-CN" w:bidi="hi-IN"/>
              </w:rPr>
              <w:t>Acconsente al trattamento dei dati personali da parte del Comune (</w:t>
            </w:r>
            <w:r w:rsidRPr="007A7287">
              <w:rPr>
                <w:i/>
                <w:sz w:val="22"/>
                <w:szCs w:val="22"/>
                <w:lang w:eastAsia="zh-CN" w:bidi="hi-IN"/>
              </w:rPr>
              <w:t>la non accettazione di questa clausola non consentirà l’iscrizione e l’accesso al Servizio</w:t>
            </w:r>
            <w:r w:rsidRPr="007A7287">
              <w:rPr>
                <w:sz w:val="22"/>
                <w:szCs w:val="22"/>
                <w:lang w:eastAsia="zh-CN" w:bidi="hi-IN"/>
              </w:rPr>
              <w:t>).*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12D55F6" w14:textId="77777777" w:rsidR="00AC606A" w:rsidRPr="007A7287" w:rsidRDefault="00AC606A" w:rsidP="000D028F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  <w:lang w:eastAsia="zh-CN" w:bidi="hi-IN"/>
              </w:rPr>
            </w:pPr>
            <w:r w:rsidRPr="007A7287">
              <w:rPr>
                <w:sz w:val="22"/>
                <w:szCs w:val="22"/>
                <w:lang w:eastAsia="zh-CN" w:bidi="hi-IN"/>
              </w:rPr>
              <w:t xml:space="preserve">□ </w:t>
            </w:r>
            <w:r w:rsidRPr="007A7287">
              <w:rPr>
                <w:b/>
                <w:sz w:val="22"/>
                <w:szCs w:val="22"/>
                <w:lang w:eastAsia="zh-CN" w:bidi="hi-IN"/>
              </w:rPr>
              <w:t>SI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347B6C6" w14:textId="77777777" w:rsidR="00AC606A" w:rsidRPr="007A7287" w:rsidRDefault="00AC606A" w:rsidP="000D028F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  <w:lang w:eastAsia="zh-CN" w:bidi="hi-IN"/>
              </w:rPr>
            </w:pPr>
            <w:r w:rsidRPr="007A7287">
              <w:rPr>
                <w:sz w:val="22"/>
                <w:szCs w:val="22"/>
                <w:lang w:eastAsia="zh-CN" w:bidi="hi-IN"/>
              </w:rPr>
              <w:t xml:space="preserve">□ </w:t>
            </w:r>
            <w:r w:rsidRPr="007A7287">
              <w:rPr>
                <w:b/>
                <w:sz w:val="22"/>
                <w:szCs w:val="22"/>
                <w:lang w:eastAsia="zh-CN" w:bidi="hi-IN"/>
              </w:rPr>
              <w:t>NO</w:t>
            </w:r>
          </w:p>
        </w:tc>
      </w:tr>
      <w:tr w:rsidR="00AC606A" w:rsidRPr="007A7287" w14:paraId="62BEA071" w14:textId="77777777" w:rsidTr="000D028F">
        <w:trPr>
          <w:trHeight w:val="397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514B921" w14:textId="210C6DF0" w:rsidR="00AC606A" w:rsidRPr="007A7287" w:rsidRDefault="00AC606A" w:rsidP="009F2775">
            <w:pPr>
              <w:widowControl w:val="0"/>
              <w:suppressAutoHyphens/>
              <w:ind w:left="175" w:right="160"/>
              <w:jc w:val="both"/>
              <w:rPr>
                <w:sz w:val="22"/>
                <w:szCs w:val="22"/>
                <w:lang w:eastAsia="zh-CN" w:bidi="hi-IN"/>
              </w:rPr>
            </w:pPr>
            <w:r w:rsidRPr="007A7287">
              <w:rPr>
                <w:sz w:val="22"/>
                <w:szCs w:val="22"/>
                <w:lang w:eastAsia="zh-CN" w:bidi="hi-IN"/>
              </w:rPr>
              <w:t xml:space="preserve">Consegna la propria quota di partecipazione di € 19,00 </w:t>
            </w:r>
            <w:r w:rsidR="00660EB8" w:rsidRPr="007A7287">
              <w:rPr>
                <w:sz w:val="22"/>
                <w:szCs w:val="22"/>
                <w:lang w:eastAsia="zh-CN" w:bidi="hi-IN"/>
              </w:rPr>
              <w:t>al</w:t>
            </w:r>
            <w:r w:rsidR="008E2862">
              <w:rPr>
                <w:sz w:val="22"/>
                <w:szCs w:val="22"/>
                <w:lang w:eastAsia="zh-CN" w:bidi="hi-IN"/>
              </w:rPr>
              <w:t xml:space="preserve"> Comune di Ollastra</w:t>
            </w:r>
          </w:p>
          <w:p w14:paraId="270EDD9D" w14:textId="77777777" w:rsidR="00AC606A" w:rsidRPr="007A7287" w:rsidRDefault="00AC606A" w:rsidP="000D028F">
            <w:pPr>
              <w:widowControl w:val="0"/>
              <w:suppressAutoHyphens/>
              <w:ind w:left="175" w:right="160"/>
              <w:jc w:val="both"/>
              <w:rPr>
                <w:b/>
                <w:sz w:val="22"/>
                <w:szCs w:val="22"/>
                <w:u w:val="single"/>
                <w:lang w:eastAsia="zh-CN" w:bidi="hi-IN"/>
              </w:rPr>
            </w:pPr>
            <w:proofErr w:type="gramStart"/>
            <w:r w:rsidRPr="007A7287">
              <w:rPr>
                <w:b/>
                <w:sz w:val="22"/>
                <w:szCs w:val="22"/>
                <w:u w:val="single"/>
                <w:lang w:eastAsia="zh-CN" w:bidi="hi-IN"/>
              </w:rPr>
              <w:t>IMPORTANTE :</w:t>
            </w:r>
            <w:proofErr w:type="gramEnd"/>
            <w:r w:rsidRPr="007A7287">
              <w:rPr>
                <w:b/>
                <w:sz w:val="22"/>
                <w:szCs w:val="22"/>
                <w:u w:val="single"/>
                <w:lang w:eastAsia="zh-CN" w:bidi="hi-IN"/>
              </w:rPr>
              <w:t xml:space="preserve"> la quota non è in alcun modo rimborsabile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058937A" w14:textId="77777777" w:rsidR="00AC606A" w:rsidRPr="007A7287" w:rsidRDefault="00AC606A" w:rsidP="000D028F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  <w:lang w:eastAsia="zh-CN" w:bidi="hi-IN"/>
              </w:rPr>
            </w:pPr>
            <w:r w:rsidRPr="007A7287">
              <w:rPr>
                <w:sz w:val="22"/>
                <w:szCs w:val="22"/>
                <w:lang w:eastAsia="zh-CN" w:bidi="hi-IN"/>
              </w:rPr>
              <w:t xml:space="preserve">□ </w:t>
            </w:r>
            <w:r w:rsidRPr="007A7287">
              <w:rPr>
                <w:b/>
                <w:sz w:val="22"/>
                <w:szCs w:val="22"/>
                <w:lang w:eastAsia="zh-CN" w:bidi="hi-IN"/>
              </w:rPr>
              <w:t>SI</w:t>
            </w: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11E4EB7" w14:textId="77777777" w:rsidR="00AC606A" w:rsidRPr="007A7287" w:rsidRDefault="00AC606A" w:rsidP="000D028F">
            <w:pPr>
              <w:widowControl w:val="0"/>
              <w:suppressAutoHyphens/>
              <w:spacing w:line="276" w:lineRule="auto"/>
              <w:jc w:val="center"/>
              <w:rPr>
                <w:sz w:val="22"/>
                <w:szCs w:val="22"/>
                <w:lang w:eastAsia="zh-CN" w:bidi="hi-IN"/>
              </w:rPr>
            </w:pPr>
            <w:r w:rsidRPr="007A7287">
              <w:rPr>
                <w:sz w:val="22"/>
                <w:szCs w:val="22"/>
                <w:lang w:eastAsia="zh-CN" w:bidi="hi-IN"/>
              </w:rPr>
              <w:t xml:space="preserve">□ </w:t>
            </w:r>
            <w:r w:rsidRPr="007A7287">
              <w:rPr>
                <w:b/>
                <w:sz w:val="22"/>
                <w:szCs w:val="22"/>
                <w:lang w:eastAsia="zh-CN" w:bidi="hi-IN"/>
              </w:rPr>
              <w:t>NO</w:t>
            </w:r>
          </w:p>
        </w:tc>
      </w:tr>
    </w:tbl>
    <w:p w14:paraId="461DEEBC" w14:textId="1B13DF8D" w:rsidR="00AC606A" w:rsidRDefault="00AC606A" w:rsidP="00AC606A">
      <w:pPr>
        <w:widowControl w:val="0"/>
        <w:suppressAutoHyphens/>
        <w:jc w:val="both"/>
        <w:rPr>
          <w:sz w:val="16"/>
          <w:lang w:eastAsia="zh-CN" w:bidi="hi-IN"/>
        </w:rPr>
      </w:pPr>
    </w:p>
    <w:p w14:paraId="6473EB1A" w14:textId="4E0F3E34" w:rsidR="00660EB8" w:rsidRDefault="00660EB8" w:rsidP="00AC606A">
      <w:pPr>
        <w:widowControl w:val="0"/>
        <w:suppressAutoHyphens/>
        <w:jc w:val="both"/>
        <w:rPr>
          <w:sz w:val="16"/>
          <w:lang w:eastAsia="zh-CN" w:bidi="hi-IN"/>
        </w:rPr>
      </w:pPr>
    </w:p>
    <w:p w14:paraId="39D23119" w14:textId="4FB26E9D" w:rsidR="00660EB8" w:rsidRDefault="00660EB8" w:rsidP="00AC606A">
      <w:pPr>
        <w:widowControl w:val="0"/>
        <w:suppressAutoHyphens/>
        <w:jc w:val="both"/>
        <w:rPr>
          <w:sz w:val="16"/>
          <w:lang w:eastAsia="zh-CN" w:bidi="hi-IN"/>
        </w:rPr>
      </w:pPr>
    </w:p>
    <w:p w14:paraId="0B4A5168" w14:textId="77777777" w:rsidR="00660EB8" w:rsidRPr="00133C67" w:rsidRDefault="00660EB8" w:rsidP="00AC606A">
      <w:pPr>
        <w:widowControl w:val="0"/>
        <w:suppressAutoHyphens/>
        <w:jc w:val="both"/>
        <w:rPr>
          <w:sz w:val="16"/>
          <w:lang w:eastAsia="zh-CN" w:bidi="hi-IN"/>
        </w:rPr>
      </w:pPr>
    </w:p>
    <w:p w14:paraId="2A095430" w14:textId="77777777" w:rsidR="00AC606A" w:rsidRPr="00133C67" w:rsidRDefault="00AC606A" w:rsidP="00AC606A">
      <w:pPr>
        <w:autoSpaceDE w:val="0"/>
        <w:autoSpaceDN w:val="0"/>
        <w:adjustRightInd w:val="0"/>
        <w:spacing w:line="312" w:lineRule="auto"/>
        <w:ind w:left="3261"/>
        <w:jc w:val="center"/>
      </w:pPr>
      <w:r w:rsidRPr="00133C67">
        <w:t>FIRMA</w:t>
      </w:r>
    </w:p>
    <w:p w14:paraId="42EF7FEB" w14:textId="77777777" w:rsidR="00AC606A" w:rsidRPr="00133C67" w:rsidRDefault="00AC606A" w:rsidP="00AC606A">
      <w:pPr>
        <w:ind w:left="3261"/>
        <w:jc w:val="center"/>
      </w:pPr>
      <w:r w:rsidRPr="00133C67">
        <w:t>_________________________________________</w:t>
      </w:r>
    </w:p>
    <w:p w14:paraId="790B2E7A" w14:textId="77777777" w:rsidR="00AC606A" w:rsidRDefault="00AC606A" w:rsidP="00AC606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3D02E738" w14:textId="77777777" w:rsidR="00AC606A" w:rsidRPr="0047563E" w:rsidRDefault="00AC606A" w:rsidP="00AC606A">
      <w:pPr>
        <w:suppressAutoHyphens/>
        <w:spacing w:line="276" w:lineRule="auto"/>
        <w:jc w:val="both"/>
        <w:rPr>
          <w:rFonts w:ascii="Arial" w:eastAsia="Lucida Sans Unicode" w:hAnsi="Arial"/>
          <w:kern w:val="3"/>
          <w:sz w:val="20"/>
          <w:szCs w:val="20"/>
        </w:rPr>
      </w:pPr>
      <w:r w:rsidRPr="00185941">
        <w:rPr>
          <w:rStyle w:val="Carpredefinitoparagrafo1"/>
          <w:rFonts w:ascii="Arial" w:hAnsi="Arial"/>
          <w:b/>
        </w:rPr>
        <w:t>Allega fotocopia carta d'identità</w:t>
      </w:r>
      <w:r w:rsidRPr="00185941">
        <w:rPr>
          <w:rStyle w:val="Carpredefinitoparagrafo1"/>
          <w:rFonts w:ascii="Arial" w:hAnsi="Arial"/>
        </w:rPr>
        <w:t xml:space="preserve"> </w:t>
      </w:r>
      <w:r w:rsidRPr="0047563E">
        <w:rPr>
          <w:rFonts w:ascii="Arial" w:eastAsia="Lucida Sans Unicode" w:hAnsi="Arial"/>
          <w:kern w:val="3"/>
          <w:sz w:val="20"/>
          <w:szCs w:val="20"/>
        </w:rPr>
        <w:t>o di altro documento di identità ed autorizza i servizi sociali comunali, ad acquisire i dati relativi alla propria famiglia sia dagli archivi comunali (es. anagrafe, servizi sociali ecc.) e nazionali (es. INPS, Guardia di Finanza ecc.) e dichiara di essere consapevole delle sanzioni penali di cui all’art. 76 del DPR 445/2000 per la falsità degli atti e dichiarazioni mendaci nonché della decadenza dai benefici conseguiti a seguito di provvedimento adottato in base ad una dichiarazione rivelatasi, successivamente, mendace.</w:t>
      </w:r>
    </w:p>
    <w:p w14:paraId="336D3493" w14:textId="77777777" w:rsidR="00AC606A" w:rsidRDefault="00AC606A" w:rsidP="00AC606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28DB285" w14:textId="77777777" w:rsidR="00CF320F" w:rsidRPr="00F106E7" w:rsidRDefault="00CF320F" w:rsidP="00CF320F">
      <w:pPr>
        <w:rPr>
          <w:b/>
          <w:sz w:val="14"/>
          <w:szCs w:val="14"/>
        </w:rPr>
      </w:pPr>
      <w:r w:rsidRPr="00F106E7">
        <w:rPr>
          <w:b/>
          <w:sz w:val="14"/>
          <w:szCs w:val="14"/>
        </w:rPr>
        <w:t>INFORMATIVA AI SENSI DEGLI ART. 13-14 DEL GDPR (GENERAL DATA PROTECTION REGULATION) 2016/679 E DELLA NORMATIVA NAZIONALE</w:t>
      </w:r>
    </w:p>
    <w:p w14:paraId="11065503" w14:textId="77777777" w:rsidR="00CF320F" w:rsidRPr="00F106E7" w:rsidRDefault="00CF320F" w:rsidP="00CF320F">
      <w:pPr>
        <w:rPr>
          <w:sz w:val="14"/>
          <w:szCs w:val="14"/>
        </w:rPr>
      </w:pPr>
    </w:p>
    <w:p w14:paraId="3AF80C84" w14:textId="77777777" w:rsidR="00CF320F" w:rsidRPr="00F106E7" w:rsidRDefault="00CF320F" w:rsidP="00CF320F">
      <w:pPr>
        <w:rPr>
          <w:sz w:val="14"/>
          <w:szCs w:val="14"/>
        </w:rPr>
      </w:pPr>
      <w:r w:rsidRPr="00F106E7">
        <w:rPr>
          <w:sz w:val="14"/>
          <w:szCs w:val="14"/>
        </w:rPr>
        <w:t xml:space="preserve">Il </w:t>
      </w:r>
      <w:r w:rsidRPr="00F106E7">
        <w:rPr>
          <w:rStyle w:val="Enfasigrassetto"/>
          <w:sz w:val="14"/>
          <w:szCs w:val="14"/>
        </w:rPr>
        <w:t>COMUNE DI OLLASTRA</w:t>
      </w:r>
      <w:r w:rsidRPr="00F106E7">
        <w:rPr>
          <w:sz w:val="14"/>
          <w:szCs w:val="14"/>
        </w:rPr>
        <w:t xml:space="preserve">, in qualità di titolare (, con sede in OLLASTRA (OR), via ANGIOY n. 25, Provincia Oristano EMAIL: </w:t>
      </w:r>
      <w:hyperlink r:id="rId8" w:history="1">
        <w:r w:rsidRPr="00F106E7">
          <w:rPr>
            <w:rStyle w:val="Collegamentoipertestuale"/>
            <w:sz w:val="14"/>
            <w:szCs w:val="14"/>
          </w:rPr>
          <w:t>info@comune.ollastra.or.it</w:t>
        </w:r>
      </w:hyperlink>
      <w:r w:rsidRPr="00F106E7">
        <w:rPr>
          <w:sz w:val="14"/>
          <w:szCs w:val="14"/>
        </w:rPr>
        <w:t xml:space="preserve">, PEC: </w:t>
      </w:r>
      <w:r w:rsidRPr="00F106E7">
        <w:rPr>
          <w:color w:val="0000FF"/>
          <w:sz w:val="14"/>
          <w:szCs w:val="14"/>
        </w:rPr>
        <w:t>protocollo@pec.comunediollastra.it</w:t>
      </w:r>
      <w:r w:rsidRPr="00F106E7">
        <w:rPr>
          <w:sz w:val="14"/>
          <w:szCs w:val="14"/>
        </w:rPr>
        <w:t>, Centralino: +39: 0783/409000), tratterà i dati personali conferiti con il presente modulo,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</w:r>
    </w:p>
    <w:p w14:paraId="5904E5D0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Il trattamento relativo al presente servizio sarà improntato ai principi di correttezza, liceità, trasparenza e di tutela della Sua riservatezza e dei Suoi diritti.</w:t>
      </w:r>
    </w:p>
    <w:p w14:paraId="2BF14FCE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</w:p>
    <w:p w14:paraId="638F533F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Ai sensi dell'articolo 13 del GDPR 2016/679, pertanto, Le forniamo le seguenti informazioni:</w:t>
      </w:r>
    </w:p>
    <w:p w14:paraId="0C7987AF" w14:textId="77777777" w:rsidR="00CF320F" w:rsidRPr="00F106E7" w:rsidRDefault="00CF320F" w:rsidP="00CF320F">
      <w:pPr>
        <w:widowControl w:val="0"/>
        <w:suppressAutoHyphens/>
        <w:rPr>
          <w:rFonts w:eastAsia="Andale Sans UI"/>
          <w:kern w:val="2"/>
          <w:sz w:val="14"/>
          <w:szCs w:val="14"/>
        </w:rPr>
      </w:pPr>
    </w:p>
    <w:p w14:paraId="2D56F85A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 dati personali che in occasione dell'attivazione del presente servizio saranno raccolti e trattati riguardano:</w:t>
      </w:r>
    </w:p>
    <w:p w14:paraId="7C825BE0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dati identificativi: cognome e nome, residenza, domicilio, nascita, identificativo online (username, password, customer ID, altro)</w:t>
      </w:r>
    </w:p>
    <w:p w14:paraId="300B8FA5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situazione familiare, immagini, elementi caratteristici della identità fisica, fisiologica, genetica, psichica, economica, culturale, sociale.</w:t>
      </w:r>
    </w:p>
    <w:p w14:paraId="46927CB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dati inerenti lo stile di vita</w:t>
      </w:r>
    </w:p>
    <w:p w14:paraId="7CC849A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situazione economica</w:t>
      </w:r>
    </w:p>
    <w:p w14:paraId="2ABE9A8F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situazione finanziaria</w:t>
      </w:r>
    </w:p>
    <w:p w14:paraId="6D3C226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situazione patrimoniale</w:t>
      </w:r>
    </w:p>
    <w:p w14:paraId="3700F46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situazione fiscale.</w:t>
      </w:r>
    </w:p>
    <w:p w14:paraId="3AAD00B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dati di connessione: indirizzo IP, login, altro.</w:t>
      </w:r>
    </w:p>
    <w:p w14:paraId="1A022D07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dati di localizzazione: ubicazione, GPS, GSM, altro.</w:t>
      </w:r>
    </w:p>
    <w:p w14:paraId="60861B4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Sono richiesti dati personali relativi ai soggetti che fanno parte dell'impresa (titolare, soci, procuratori) e/o loro delegati o soggetti collegati (es. Procuratore, soci ecc...)</w:t>
      </w:r>
    </w:p>
    <w:p w14:paraId="13D0E29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</w:p>
    <w:p w14:paraId="4F924B85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In particolare sono previsti trattamenti di dati sensibili:</w:t>
      </w:r>
    </w:p>
    <w:p w14:paraId="3A6806C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Dati inerenti l’origine razziale o etnica</w:t>
      </w:r>
    </w:p>
    <w:p w14:paraId="43D8FBDA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opinioni politiche</w:t>
      </w:r>
    </w:p>
    <w:p w14:paraId="7642A1D3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convinzioni religiose o filosofiche</w:t>
      </w:r>
    </w:p>
    <w:p w14:paraId="75470E5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appartenenza sindacale</w:t>
      </w:r>
    </w:p>
    <w:p w14:paraId="41FF0996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salute, vita o orientamento sessuale</w:t>
      </w:r>
    </w:p>
    <w:p w14:paraId="701F8672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 ] dati genetici e biometrici</w:t>
      </w:r>
    </w:p>
    <w:p w14:paraId="0475C425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 ] dati relativi a condanne penali</w:t>
      </w:r>
    </w:p>
    <w:p w14:paraId="34F2755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..........................</w:t>
      </w:r>
    </w:p>
    <w:p w14:paraId="548B6EE7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</w:p>
    <w:p w14:paraId="042A82E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 dati raccolti saranno trattati in quanto:</w:t>
      </w:r>
    </w:p>
    <w:p w14:paraId="6DEC18A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l'interessato ha espresso il consenso al trattamento dei propri dati personali per una o più specifiche finalità (in questo caso il consenso sarà acquisito con separato atto);</w:t>
      </w:r>
    </w:p>
    <w:p w14:paraId="157B995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il trattamento è necessario all'esecuzione di un contratto di cui l'interessato è parte o all'esecuzione di misure precontrattuali adottate su richiesta dello stesso;</w:t>
      </w:r>
    </w:p>
    <w:p w14:paraId="41B749A5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es. Ai sensi del Dlgs 50/2016 la partecipazione alle procedure per l'affidamento di appalti e concessioni determina l'attivazione di rapporti contrattuali e precontrattuali con la stazione appaltante</w:t>
      </w:r>
    </w:p>
    <w:p w14:paraId="2F911602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il trattamento è necessario per adempiere un obbligo legale al quale è soggetto il titolare del trattamento;</w:t>
      </w:r>
    </w:p>
    <w:p w14:paraId="6C06271C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es Il Dlgs 50/2016 (e relative disposizioni di attuazione) prevede l'obbligo per la stazione appaltante di acquisire i dati inerenti la partecipazione alle procedure di gara ed i conseguenti atti (ammissione, esclusione, aggiudicazione, stipulazione)</w:t>
      </w:r>
    </w:p>
    <w:p w14:paraId="43175BF3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il trattamento è necessario per la salvaguardia degli interessi vitali dell'interessato o di un'altra persona fisica;</w:t>
      </w:r>
    </w:p>
    <w:p w14:paraId="722F6000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..........................</w:t>
      </w:r>
    </w:p>
    <w:p w14:paraId="1E82E15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il trattamento è necessario per l'esecuzione di un compito di interesse pubblico o connesso all'esercizio di pubblici poteri di cui è investito il titolare del trattamento;</w:t>
      </w:r>
    </w:p>
    <w:p w14:paraId="1E0B1AC6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es Il Dlgs 50/2016 (e relative disposizioni di attuazione) prevede l'obbligo per la stazione appaltante di acquisire i dati inerenti la partecipazione alle procedure di gara ed i conseguenti atti (ammissione, esclusione, aggiudicazione, stipulazione)</w:t>
      </w:r>
    </w:p>
    <w:p w14:paraId="2B0EEDCE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 il trattamento è necessario per il perseguimento del legittimo interesse del titolare del trattamento o di terzi, a condizione che non prevalgano gli interessi o i diritti e le libertà fondamentali dell'interessato che richiedono la protezione dei dati personali, in particolare se l'interessato è un minore.</w:t>
      </w:r>
    </w:p>
    <w:p w14:paraId="76C5C370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..........................</w:t>
      </w:r>
    </w:p>
    <w:p w14:paraId="1BE7841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</w:p>
    <w:p w14:paraId="1BC34F7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 dati personali forniti saranno oggetto di:</w:t>
      </w:r>
    </w:p>
    <w:p w14:paraId="2ECCF57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raccolta</w:t>
      </w:r>
    </w:p>
    <w:p w14:paraId="07F13FD5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registrazione</w:t>
      </w:r>
    </w:p>
    <w:p w14:paraId="4D2A75F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organizzazione</w:t>
      </w:r>
    </w:p>
    <w:p w14:paraId="70FB74CA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strutturazione</w:t>
      </w:r>
    </w:p>
    <w:p w14:paraId="79BC6C3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conservazione</w:t>
      </w:r>
    </w:p>
    <w:p w14:paraId="4C900CC9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lastRenderedPageBreak/>
        <w:t>[  ] adattamento o modifica</w:t>
      </w:r>
    </w:p>
    <w:p w14:paraId="4D476BA3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estrazione</w:t>
      </w:r>
    </w:p>
    <w:p w14:paraId="47F92647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consultazione</w:t>
      </w:r>
    </w:p>
    <w:p w14:paraId="3C3E585F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uso</w:t>
      </w:r>
    </w:p>
    <w:p w14:paraId="3ED1018A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comunicazione mediante trasmissione</w:t>
      </w:r>
    </w:p>
    <w:p w14:paraId="7334DA7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diffusione o qualsiasi altra forma di messa a disposizione</w:t>
      </w:r>
    </w:p>
    <w:p w14:paraId="4DAE883C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raffronto od interconnessione</w:t>
      </w:r>
    </w:p>
    <w:p w14:paraId="3BAD40D6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limitazione</w:t>
      </w:r>
    </w:p>
    <w:p w14:paraId="009D1FD2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cancellazione o distruzione</w:t>
      </w:r>
    </w:p>
    <w:p w14:paraId="26DA791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profilazione</w:t>
      </w:r>
    </w:p>
    <w:p w14:paraId="2664D50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pseudonimizzazione</w:t>
      </w:r>
    </w:p>
    <w:p w14:paraId="054D592E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ogni altra operazione applicata a dati personali</w:t>
      </w:r>
    </w:p>
    <w:p w14:paraId="0362FD90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Dettagli: es Il trattamento dei dati avviene tramite applicativo informatico centralizzato (Me.P.A., e applicativi dei mercati elettronici regionali o della stazione appaltante) e, episodicamente, con modalità cartacee. Le caratteristiche tecniche possono essere messe a disposizione degli interessati su richiesta e sono comunque in gran parte disponibili sulle piattaforme utilizzate.</w:t>
      </w:r>
    </w:p>
    <w:p w14:paraId="0D8698A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In caso di comunicazione i dati saranno trasmessi a:</w:t>
      </w:r>
    </w:p>
    <w:p w14:paraId="7F9BD1D7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Enti Pubblici</w:t>
      </w:r>
    </w:p>
    <w:p w14:paraId="17CE1503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Privati (cointeressati, controinteressati)</w:t>
      </w:r>
    </w:p>
    <w:p w14:paraId="5808E589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Organi di vigilanza e controllo</w:t>
      </w:r>
    </w:p>
    <w:p w14:paraId="685AA39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Autorità giudiziaria</w:t>
      </w:r>
    </w:p>
    <w:p w14:paraId="7843BEFC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 xml:space="preserve">Altro </w:t>
      </w:r>
    </w:p>
    <w:p w14:paraId="5A02BA8A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Il trattamento:</w:t>
      </w:r>
    </w:p>
    <w:p w14:paraId="35BB16A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] comporta l'attivazione di un processo decisionale automatizzato, compresa la profilazione, consistente in .................</w:t>
      </w:r>
    </w:p>
    <w:p w14:paraId="6561BCD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non comporta l'attivazione di un processo decisionale automatizzato</w:t>
      </w:r>
    </w:p>
    <w:p w14:paraId="123C7C8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Si informa che, tenuto conto delle finalità del trattamento come sopra illustrate, il conferimento dei dati è obbligatorio ed il loro mancato, parziale o inesatto conferimento potrà avere, come conseguenza, l'impossibilità di svolgere l’attività.</w:t>
      </w:r>
    </w:p>
    <w:p w14:paraId="71505CA3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Il trattamento sarà effettuato sia con strumenti manuali e/o informatici 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761B6D49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In particolare sono state adottate le seguenti misure di sicurezza:</w:t>
      </w:r>
    </w:p>
    <w:p w14:paraId="153C92C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 xml:space="preserve">[X] misure specifiche poste in essere per fronteggiare rischi di distruzione, perdita, modifica, accesso, divulgazione non autorizzata, la cui efficacia va valutata regolarmente. </w:t>
      </w:r>
    </w:p>
    <w:p w14:paraId="4FD8203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Sistemi di autenticazione</w:t>
      </w:r>
    </w:p>
    <w:p w14:paraId="315950E6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sistemi di autorizzazione</w:t>
      </w:r>
    </w:p>
    <w:p w14:paraId="4A815CBF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sistemi di protezione (antivirus; firewall; antintrusione; altro) adottati per il trattamento</w:t>
      </w:r>
    </w:p>
    <w:p w14:paraId="5FCFF96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[X] Sicurezza anche logistica</w:t>
      </w:r>
    </w:p>
    <w:p w14:paraId="489EF0F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Altro….</w:t>
      </w:r>
    </w:p>
    <w:p w14:paraId="3E504C47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I dati personali vengono conservati:</w:t>
      </w:r>
    </w:p>
    <w:p w14:paraId="298B1750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] a tempo illimitato nel rispetto della vigente normativa</w:t>
      </w:r>
    </w:p>
    <w:p w14:paraId="580A118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[   ] per un periodo di ........... anni in quanto .............................</w:t>
      </w:r>
    </w:p>
    <w:p w14:paraId="154F7476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</w:p>
    <w:p w14:paraId="2433957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Lei potrà, in qualsiasi momento, esercitare i diritti:</w:t>
      </w:r>
    </w:p>
    <w:p w14:paraId="69FA558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richiedere maggiori informazioni in relazione ai contenuti della presente informativa</w:t>
      </w:r>
    </w:p>
    <w:p w14:paraId="43AF8DE2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accesso ai dati personali;</w:t>
      </w:r>
    </w:p>
    <w:p w14:paraId="40E2E447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ottenere la rettifica o la cancellazione degli stessi o la limitazione del trattamento che lo riguardano (nei casi previsti dalla normativa);</w:t>
      </w:r>
    </w:p>
    <w:p w14:paraId="5B5C551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opporsi al trattamento (nei casi previsti dalla normativa);</w:t>
      </w:r>
    </w:p>
    <w:p w14:paraId="0038BF94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alla portabilità dei dati (nei casi previsti dalla normativa);</w:t>
      </w:r>
    </w:p>
    <w:p w14:paraId="1C1A460B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revocare il consenso, ove previsto: la revoca del consenso non pregiudica la liceità del trattamento basata sul consenso conferito prima della revoca;</w:t>
      </w:r>
    </w:p>
    <w:p w14:paraId="36FDCD1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proporre reclamo all'autorità di controllo (Garante Privacy)</w:t>
      </w:r>
    </w:p>
    <w:p w14:paraId="41B1E35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dare mandato a un organismo, un'organizzazione o un'associazione senza scopo di lucro per l'esercizio dei suoi diritti</w:t>
      </w:r>
    </w:p>
    <w:p w14:paraId="606A6CD8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- di richiedere il risarcimento dei danni conseguenti alla violazione della normativa (art. 82)</w:t>
      </w:r>
    </w:p>
    <w:p w14:paraId="44E52C06" w14:textId="77777777" w:rsidR="00F106E7" w:rsidRDefault="00F106E7" w:rsidP="00CF320F">
      <w:pPr>
        <w:widowControl w:val="0"/>
        <w:suppressAutoHyphens/>
        <w:rPr>
          <w:sz w:val="14"/>
          <w:szCs w:val="14"/>
        </w:rPr>
      </w:pPr>
    </w:p>
    <w:p w14:paraId="0EC11718" w14:textId="14A2CED3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26570C6D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L’esercizio dei suoi diritti potrà avvenire attraverso contatto diretto e/o l’invio di una richiesta anche mediante email a:</w:t>
      </w: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40"/>
        <w:gridCol w:w="3599"/>
        <w:gridCol w:w="1800"/>
        <w:gridCol w:w="2806"/>
      </w:tblGrid>
      <w:tr w:rsidR="00CF320F" w:rsidRPr="00F106E7" w14:paraId="064D74F8" w14:textId="77777777" w:rsidTr="00F106E7"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95F401" w14:textId="77777777" w:rsidR="00CF320F" w:rsidRPr="00F106E7" w:rsidRDefault="00CF320F">
            <w:pPr>
              <w:widowControl w:val="0"/>
              <w:suppressLineNumbers/>
              <w:suppressAutoHyphens/>
              <w:jc w:val="center"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Soggetto</w:t>
            </w:r>
          </w:p>
        </w:tc>
        <w:tc>
          <w:tcPr>
            <w:tcW w:w="3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BE8256" w14:textId="77777777" w:rsidR="00CF320F" w:rsidRPr="00F106E7" w:rsidRDefault="00CF320F">
            <w:pPr>
              <w:widowControl w:val="0"/>
              <w:suppressLineNumbers/>
              <w:suppressAutoHyphens/>
              <w:jc w:val="center"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Dati anagrafici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9AEB05" w14:textId="77777777" w:rsidR="00CF320F" w:rsidRPr="00F106E7" w:rsidRDefault="00CF320F">
            <w:pPr>
              <w:widowControl w:val="0"/>
              <w:suppressLineNumbers/>
              <w:suppressAutoHyphens/>
              <w:jc w:val="center"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Contatto tel.</w:t>
            </w:r>
          </w:p>
        </w:tc>
        <w:tc>
          <w:tcPr>
            <w:tcW w:w="2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36E71F" w14:textId="77777777" w:rsidR="00CF320F" w:rsidRPr="00F106E7" w:rsidRDefault="00CF320F">
            <w:pPr>
              <w:widowControl w:val="0"/>
              <w:suppressLineNumbers/>
              <w:suppressAutoHyphens/>
              <w:jc w:val="center"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email</w:t>
            </w:r>
          </w:p>
        </w:tc>
      </w:tr>
      <w:tr w:rsidR="00CF320F" w:rsidRPr="00F106E7" w14:paraId="468A2C82" w14:textId="77777777" w:rsidTr="00F106E7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8D065D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Titolare</w:t>
            </w:r>
          </w:p>
        </w:tc>
        <w:tc>
          <w:tcPr>
            <w:tcW w:w="35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3A0770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Comune di Ollastra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3C0B81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+39 0783/409000</w:t>
            </w:r>
          </w:p>
        </w:tc>
        <w:tc>
          <w:tcPr>
            <w:tcW w:w="28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92606D" w14:textId="77777777" w:rsidR="00CF320F" w:rsidRPr="00F106E7" w:rsidRDefault="0018082D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hyperlink r:id="rId9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info@comune.ollastra.or.it</w:t>
              </w:r>
            </w:hyperlink>
          </w:p>
        </w:tc>
      </w:tr>
      <w:tr w:rsidR="00CF320F" w:rsidRPr="00F106E7" w14:paraId="3E439EB5" w14:textId="77777777" w:rsidTr="00F106E7"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DA5B42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Responsabile</w:t>
            </w:r>
          </w:p>
        </w:tc>
        <w:tc>
          <w:tcPr>
            <w:tcW w:w="35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EBB942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Responsabile del Servizio Amministrativo – Contabile dott.ssa Alice Ghiani</w:t>
            </w:r>
          </w:p>
        </w:tc>
        <w:tc>
          <w:tcPr>
            <w:tcW w:w="18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F0159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+39 0783/409000</w:t>
            </w:r>
          </w:p>
        </w:tc>
        <w:tc>
          <w:tcPr>
            <w:tcW w:w="28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53B495" w14:textId="77777777" w:rsidR="00CF320F" w:rsidRPr="00F106E7" w:rsidRDefault="0018082D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hyperlink r:id="rId10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info@comune.ollastra.or.it</w:t>
              </w:r>
            </w:hyperlink>
          </w:p>
        </w:tc>
      </w:tr>
    </w:tbl>
    <w:p w14:paraId="167371E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Contatto web del titolare: www.comune.ollastra.or.it</w:t>
      </w:r>
    </w:p>
    <w:p w14:paraId="0A54971A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 xml:space="preserve">Il Titolare ha nominato quale Responsabile della Protezione dei Dati Personali, l’Avv. Alessandra Sebastiana Etzo con Studio in Oristano alla Via San Simaco n. 85, che è possibile contattare mediante invio di comunicazione postale all’indirizzo dello studio ovvero ai seguenti recapiti: mail </w:t>
      </w:r>
      <w:hyperlink r:id="rId11" w:history="1">
        <w:r w:rsidRPr="00F106E7">
          <w:rPr>
            <w:rStyle w:val="Collegamentoipertestuale"/>
            <w:sz w:val="14"/>
            <w:szCs w:val="14"/>
          </w:rPr>
          <w:t>dpo@unionecoros.it</w:t>
        </w:r>
      </w:hyperlink>
      <w:r w:rsidRPr="00F106E7">
        <w:rPr>
          <w:sz w:val="14"/>
          <w:szCs w:val="14"/>
        </w:rPr>
        <w:t xml:space="preserve">” </w:t>
      </w:r>
    </w:p>
    <w:p w14:paraId="210BA6A1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Gli interessati, ricorrendone i presupposti, hanno, altresì, il diritto di proporre reclamo al Garante quale autorità di controllo secondo le procedure previste ed i modelli scaricabili dal sito del Garante Privacy.</w:t>
      </w:r>
    </w:p>
    <w:p w14:paraId="59AB17F2" w14:textId="77777777" w:rsidR="00CF320F" w:rsidRPr="00F106E7" w:rsidRDefault="00CF320F" w:rsidP="00CF320F">
      <w:pPr>
        <w:widowControl w:val="0"/>
        <w:suppressAutoHyphens/>
        <w:rPr>
          <w:sz w:val="14"/>
          <w:szCs w:val="14"/>
        </w:rPr>
      </w:pPr>
      <w:r w:rsidRPr="00F106E7">
        <w:rPr>
          <w:sz w:val="14"/>
          <w:szCs w:val="14"/>
        </w:rPr>
        <w:t>La informiamo che potrà ottenere ulteriori informazioni sul trattamento dei dati e sull'esercizio dei sui diritti nonchè sulla disciplina normativa in materia ai seguenti link:</w:t>
      </w:r>
    </w:p>
    <w:tbl>
      <w:tblPr>
        <w:tblW w:w="96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61"/>
        <w:gridCol w:w="3184"/>
      </w:tblGrid>
      <w:tr w:rsidR="00CF320F" w:rsidRPr="00F106E7" w14:paraId="1690EC63" w14:textId="77777777" w:rsidTr="00CF320F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7914" w14:textId="77777777" w:rsidR="00CF320F" w:rsidRPr="00F106E7" w:rsidRDefault="00CF320F">
            <w:pPr>
              <w:widowControl w:val="0"/>
              <w:suppressLineNumbers/>
              <w:suppressAutoHyphens/>
              <w:jc w:val="center"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Descrizione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AD22" w14:textId="77777777" w:rsidR="00CF320F" w:rsidRPr="00F106E7" w:rsidRDefault="00CF320F">
            <w:pPr>
              <w:widowControl w:val="0"/>
              <w:suppressLineNumbers/>
              <w:suppressAutoHyphens/>
              <w:jc w:val="center"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Link</w:t>
            </w:r>
          </w:p>
        </w:tc>
      </w:tr>
      <w:tr w:rsidR="00CF320F" w:rsidRPr="00F106E7" w14:paraId="60314562" w14:textId="77777777" w:rsidTr="00CF320F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94F2E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Pagine web del Titolare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80E9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www.comune.ollastra.or.it</w:t>
            </w:r>
          </w:p>
        </w:tc>
      </w:tr>
      <w:tr w:rsidR="00CF320F" w:rsidRPr="00F106E7" w14:paraId="1E6C3475" w14:textId="77777777" w:rsidTr="00CF320F"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992A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Regolamento (UE) 2016/679 del Parlamento europeo e del Consiglio, del 27 aprile 2016, relativo alla protezione delle persone fisiche con riguardo al trattamento dei dati personali, nonché alla libera circolazione di tali dati e che abroga la direttiva 95/46/CE (regolamento generale sulla protezione dei dati) (Testo rilevante ai fini del SEE)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D4EB" w14:textId="77777777" w:rsidR="00CF320F" w:rsidRPr="00F106E7" w:rsidRDefault="0018082D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hyperlink r:id="rId12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https://eur-lex.europa.eu/legal-content/IT/TXT/?uri=uriserv:OJ.L_.2016.119.01.0001.01.ITA</w:t>
              </w:r>
            </w:hyperlink>
            <w:r w:rsidR="00CF320F" w:rsidRPr="00F106E7">
              <w:rPr>
                <w:sz w:val="14"/>
                <w:szCs w:val="14"/>
              </w:rPr>
              <w:t xml:space="preserve"> </w:t>
            </w:r>
          </w:p>
        </w:tc>
      </w:tr>
      <w:tr w:rsidR="00CF320F" w:rsidRPr="00F106E7" w14:paraId="41AC7A35" w14:textId="77777777" w:rsidTr="00CF320F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5345C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>Garante europeo della protezione dei dati (GEPD)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8EAF" w14:textId="77777777" w:rsidR="00CF320F" w:rsidRPr="00F106E7" w:rsidRDefault="0018082D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hyperlink r:id="rId13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https://europa.eu/european-</w:t>
              </w:r>
            </w:hyperlink>
            <w:hyperlink r:id="rId14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union/about-eu/institutions-</w:t>
              </w:r>
            </w:hyperlink>
            <w:hyperlink r:id="rId15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bodies/european-data-protection-supervisor_it</w:t>
              </w:r>
            </w:hyperlink>
          </w:p>
        </w:tc>
      </w:tr>
      <w:tr w:rsidR="00CF320F" w:rsidRPr="00F106E7" w14:paraId="7F77FAED" w14:textId="77777777" w:rsidTr="00CF320F">
        <w:trPr>
          <w:trHeight w:val="414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92AA8" w14:textId="77777777" w:rsidR="00CF320F" w:rsidRPr="00F106E7" w:rsidRDefault="00CF320F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r w:rsidRPr="00F106E7">
              <w:rPr>
                <w:sz w:val="14"/>
                <w:szCs w:val="14"/>
              </w:rPr>
              <w:t xml:space="preserve">Garante italiano della protezione dei dati 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3BFB" w14:textId="77777777" w:rsidR="00CF320F" w:rsidRPr="00F106E7" w:rsidRDefault="0018082D">
            <w:pPr>
              <w:widowControl w:val="0"/>
              <w:suppressLineNumbers/>
              <w:suppressAutoHyphens/>
              <w:rPr>
                <w:sz w:val="14"/>
                <w:szCs w:val="14"/>
              </w:rPr>
            </w:pPr>
            <w:hyperlink r:id="rId16" w:history="1">
              <w:r w:rsidR="00CF320F" w:rsidRPr="00F106E7">
                <w:rPr>
                  <w:rStyle w:val="Collegamentoipertestuale"/>
                  <w:sz w:val="14"/>
                  <w:szCs w:val="14"/>
                </w:rPr>
                <w:t>http://www.garanteprivacy.it/web/guest/home</w:t>
              </w:r>
            </w:hyperlink>
            <w:r w:rsidR="00CF320F" w:rsidRPr="00F106E7">
              <w:rPr>
                <w:sz w:val="14"/>
                <w:szCs w:val="14"/>
              </w:rPr>
              <w:t xml:space="preserve">  </w:t>
            </w:r>
          </w:p>
        </w:tc>
      </w:tr>
    </w:tbl>
    <w:p w14:paraId="38E241EC" w14:textId="77777777" w:rsidR="00CF320F" w:rsidRPr="00F106E7" w:rsidRDefault="00CF320F" w:rsidP="00CF320F">
      <w:pPr>
        <w:rPr>
          <w:sz w:val="14"/>
          <w:szCs w:val="14"/>
          <w:lang w:eastAsia="en-US"/>
        </w:rPr>
      </w:pPr>
    </w:p>
    <w:p w14:paraId="5B07BCE5" w14:textId="77777777" w:rsidR="00CF320F" w:rsidRPr="00F106E7" w:rsidRDefault="00CF320F" w:rsidP="00CF320F">
      <w:pPr>
        <w:rPr>
          <w:sz w:val="14"/>
          <w:szCs w:val="14"/>
        </w:rPr>
      </w:pPr>
      <w:r w:rsidRPr="00F106E7">
        <w:rPr>
          <w:sz w:val="14"/>
          <w:szCs w:val="14"/>
        </w:rPr>
        <w:t>Per il Titolare</w:t>
      </w:r>
    </w:p>
    <w:p w14:paraId="52E685F1" w14:textId="69712F8D" w:rsidR="00CF320F" w:rsidRPr="00F106E7" w:rsidRDefault="00CF320F" w:rsidP="00CF320F">
      <w:pPr>
        <w:rPr>
          <w:sz w:val="14"/>
          <w:szCs w:val="14"/>
        </w:rPr>
      </w:pPr>
      <w:r w:rsidRPr="00F106E7">
        <w:rPr>
          <w:sz w:val="14"/>
          <w:szCs w:val="14"/>
        </w:rPr>
        <w:t>________________</w:t>
      </w:r>
    </w:p>
    <w:p w14:paraId="363A2FC8" w14:textId="77777777" w:rsidR="007A7287" w:rsidRPr="00F106E7" w:rsidRDefault="007A7287" w:rsidP="00CF320F">
      <w:pPr>
        <w:rPr>
          <w:sz w:val="14"/>
          <w:szCs w:val="14"/>
        </w:rPr>
      </w:pPr>
    </w:p>
    <w:p w14:paraId="638B28B5" w14:textId="51F52896" w:rsidR="002D7ABB" w:rsidRDefault="00F106E7" w:rsidP="00F106E7">
      <w:pPr>
        <w:autoSpaceDE w:val="0"/>
        <w:autoSpaceDN w:val="0"/>
        <w:adjustRightInd w:val="0"/>
        <w:spacing w:line="480" w:lineRule="auto"/>
        <w:jc w:val="both"/>
      </w:pPr>
      <w:r w:rsidRPr="00F106E7">
        <w:lastRenderedPageBreak/>
        <w:t>Il sottoscritto_______________________________</w:t>
      </w:r>
      <w:r w:rsidR="000F6E3B">
        <w:t>________</w:t>
      </w:r>
      <w:r>
        <w:t xml:space="preserve"> nato a _____________________ il________________________ consegna </w:t>
      </w:r>
      <w:r w:rsidR="00625A42">
        <w:t xml:space="preserve">al Comune di Ollastra </w:t>
      </w:r>
      <w:r>
        <w:t>la quota di partecipazione alla gita al Parco acquatico Diverland per n. __________</w:t>
      </w:r>
      <w:r w:rsidR="000F6E3B">
        <w:t>___</w:t>
      </w:r>
      <w:r>
        <w:t xml:space="preserve"> persone, per un importo totale di € _____________________________</w:t>
      </w:r>
      <w:r w:rsidR="000F6E3B">
        <w:t>.</w:t>
      </w:r>
    </w:p>
    <w:p w14:paraId="01E54011" w14:textId="52D77516" w:rsidR="000F6E3B" w:rsidRDefault="000F6E3B" w:rsidP="00F106E7">
      <w:pPr>
        <w:autoSpaceDE w:val="0"/>
        <w:autoSpaceDN w:val="0"/>
        <w:adjustRightInd w:val="0"/>
        <w:spacing w:line="480" w:lineRule="auto"/>
        <w:jc w:val="both"/>
      </w:pPr>
    </w:p>
    <w:p w14:paraId="2EB3AD94" w14:textId="4D47F6A4" w:rsidR="000F6E3B" w:rsidRPr="00F106E7" w:rsidRDefault="000F6E3B" w:rsidP="00F106E7">
      <w:pPr>
        <w:autoSpaceDE w:val="0"/>
        <w:autoSpaceDN w:val="0"/>
        <w:adjustRightInd w:val="0"/>
        <w:spacing w:line="480" w:lineRule="auto"/>
        <w:jc w:val="both"/>
      </w:pPr>
      <w:r>
        <w:t>Ollastra_______________________________</w:t>
      </w:r>
    </w:p>
    <w:p w14:paraId="5558FEA5" w14:textId="49300020" w:rsidR="007A7287" w:rsidRDefault="007A7287" w:rsidP="00F106E7">
      <w:pPr>
        <w:autoSpaceDE w:val="0"/>
        <w:autoSpaceDN w:val="0"/>
        <w:adjustRightInd w:val="0"/>
        <w:spacing w:line="480" w:lineRule="auto"/>
        <w:jc w:val="center"/>
      </w:pPr>
    </w:p>
    <w:p w14:paraId="5181AEE7" w14:textId="679F92C3" w:rsidR="00F106E7" w:rsidRDefault="00625A42" w:rsidP="00625A42">
      <w:pPr>
        <w:autoSpaceDE w:val="0"/>
        <w:autoSpaceDN w:val="0"/>
        <w:adjustRightInd w:val="0"/>
        <w:spacing w:line="480" w:lineRule="auto"/>
        <w:jc w:val="both"/>
      </w:pPr>
      <w:r>
        <w:t>Firma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incaricato del Comune</w:t>
      </w:r>
    </w:p>
    <w:p w14:paraId="7C6DB005" w14:textId="1F6ED448" w:rsidR="00625A42" w:rsidRPr="00F106E7" w:rsidRDefault="00625A42" w:rsidP="00625A42">
      <w:pPr>
        <w:autoSpaceDE w:val="0"/>
        <w:autoSpaceDN w:val="0"/>
        <w:adjustRightInd w:val="0"/>
        <w:spacing w:line="480" w:lineRule="auto"/>
        <w:jc w:val="both"/>
      </w:pPr>
      <w:r>
        <w:t>___________________________</w:t>
      </w:r>
      <w:r>
        <w:tab/>
      </w:r>
      <w:r>
        <w:tab/>
      </w:r>
      <w:r>
        <w:tab/>
      </w:r>
      <w:r>
        <w:tab/>
        <w:t>_________________________________</w:t>
      </w:r>
    </w:p>
    <w:p w14:paraId="46AF00CF" w14:textId="42BED11A" w:rsidR="007A7287" w:rsidRPr="00F106E7" w:rsidRDefault="007A7287" w:rsidP="00CF320F">
      <w:pPr>
        <w:autoSpaceDE w:val="0"/>
        <w:autoSpaceDN w:val="0"/>
        <w:adjustRightInd w:val="0"/>
        <w:jc w:val="center"/>
      </w:pPr>
    </w:p>
    <w:p w14:paraId="2D68AC5C" w14:textId="23A91E10" w:rsidR="007A7287" w:rsidRPr="00F106E7" w:rsidRDefault="007A7287" w:rsidP="00CF320F">
      <w:pPr>
        <w:autoSpaceDE w:val="0"/>
        <w:autoSpaceDN w:val="0"/>
        <w:adjustRightInd w:val="0"/>
        <w:jc w:val="center"/>
      </w:pPr>
    </w:p>
    <w:p w14:paraId="29F32115" w14:textId="6F48F13A" w:rsidR="007A7287" w:rsidRPr="00F106E7" w:rsidRDefault="007A7287" w:rsidP="00CF320F">
      <w:pPr>
        <w:autoSpaceDE w:val="0"/>
        <w:autoSpaceDN w:val="0"/>
        <w:adjustRightInd w:val="0"/>
        <w:jc w:val="center"/>
      </w:pPr>
    </w:p>
    <w:p w14:paraId="5C5B2CAA" w14:textId="30CD537F" w:rsidR="007A7287" w:rsidRPr="00F106E7" w:rsidRDefault="007A7287" w:rsidP="00CF320F">
      <w:pPr>
        <w:autoSpaceDE w:val="0"/>
        <w:autoSpaceDN w:val="0"/>
        <w:adjustRightInd w:val="0"/>
        <w:jc w:val="center"/>
      </w:pPr>
    </w:p>
    <w:p w14:paraId="5008EB87" w14:textId="01408352" w:rsidR="007A7287" w:rsidRPr="00F106E7" w:rsidRDefault="007A7287" w:rsidP="00CF320F">
      <w:pPr>
        <w:autoSpaceDE w:val="0"/>
        <w:autoSpaceDN w:val="0"/>
        <w:adjustRightInd w:val="0"/>
        <w:jc w:val="center"/>
      </w:pPr>
    </w:p>
    <w:p w14:paraId="22FA9C22" w14:textId="034498CD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79A6A448" w14:textId="08F96260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05F6B15C" w14:textId="63FEC64D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400A546F" w14:textId="675605B5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6A25D35B" w14:textId="482A4BC2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19A93B6E" w14:textId="0C59984C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64344AF6" w14:textId="452CB7C7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3C0C1153" w14:textId="36017378" w:rsidR="007A7287" w:rsidRDefault="007A7287" w:rsidP="00CF320F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sectPr w:rsidR="007A7287" w:rsidSect="000E3C92">
      <w:pgSz w:w="11907" w:h="16840" w:code="9"/>
      <w:pgMar w:top="1134" w:right="1134" w:bottom="113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E0B95"/>
    <w:multiLevelType w:val="hybridMultilevel"/>
    <w:tmpl w:val="E7EAB8A8"/>
    <w:lvl w:ilvl="0" w:tplc="C9D0DC8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8356487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D6"/>
    <w:rsid w:val="000144FD"/>
    <w:rsid w:val="00035D44"/>
    <w:rsid w:val="000E3C92"/>
    <w:rsid w:val="000F6E3B"/>
    <w:rsid w:val="0012466D"/>
    <w:rsid w:val="00172118"/>
    <w:rsid w:val="0018082D"/>
    <w:rsid w:val="00185941"/>
    <w:rsid w:val="00187F5B"/>
    <w:rsid w:val="002D7ABB"/>
    <w:rsid w:val="003750FD"/>
    <w:rsid w:val="003B10C2"/>
    <w:rsid w:val="0047563E"/>
    <w:rsid w:val="004E12CA"/>
    <w:rsid w:val="00580D8C"/>
    <w:rsid w:val="005C4C2E"/>
    <w:rsid w:val="00625A42"/>
    <w:rsid w:val="00660EB8"/>
    <w:rsid w:val="00675526"/>
    <w:rsid w:val="007A7287"/>
    <w:rsid w:val="008E2862"/>
    <w:rsid w:val="009B0343"/>
    <w:rsid w:val="009F2775"/>
    <w:rsid w:val="00A36AD6"/>
    <w:rsid w:val="00AC606A"/>
    <w:rsid w:val="00B54D52"/>
    <w:rsid w:val="00C70C03"/>
    <w:rsid w:val="00CC78CC"/>
    <w:rsid w:val="00CF320F"/>
    <w:rsid w:val="00DD55E3"/>
    <w:rsid w:val="00E279EB"/>
    <w:rsid w:val="00E478D9"/>
    <w:rsid w:val="00E61118"/>
    <w:rsid w:val="00F106E7"/>
    <w:rsid w:val="00F637BD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199F69"/>
  <w15:docId w15:val="{4B9FD369-45F8-46FE-8675-9ABFA536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3C9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E3C92"/>
    <w:pPr>
      <w:jc w:val="center"/>
    </w:pPr>
    <w:rPr>
      <w:b/>
      <w:sz w:val="40"/>
      <w:szCs w:val="20"/>
    </w:rPr>
  </w:style>
  <w:style w:type="paragraph" w:styleId="Sottotitolo">
    <w:name w:val="Subtitle"/>
    <w:basedOn w:val="Normale"/>
    <w:qFormat/>
    <w:rsid w:val="000E3C92"/>
    <w:pPr>
      <w:jc w:val="center"/>
    </w:pPr>
    <w:rPr>
      <w:sz w:val="40"/>
      <w:szCs w:val="20"/>
    </w:rPr>
  </w:style>
  <w:style w:type="table" w:styleId="Grigliatabella">
    <w:name w:val="Table Grid"/>
    <w:basedOn w:val="Tabellanormale"/>
    <w:rsid w:val="002D7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7AB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7ABB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C606A"/>
    <w:rPr>
      <w:color w:val="0000FF"/>
      <w:u w:val="single"/>
    </w:rPr>
  </w:style>
  <w:style w:type="character" w:customStyle="1" w:styleId="Carpredefinitoparagrafo1">
    <w:name w:val="Car. predefinito paragrafo1"/>
    <w:rsid w:val="00AC606A"/>
  </w:style>
  <w:style w:type="paragraph" w:styleId="Paragrafoelenco">
    <w:name w:val="List Paragraph"/>
    <w:basedOn w:val="Normale"/>
    <w:uiPriority w:val="99"/>
    <w:qFormat/>
    <w:rsid w:val="00AC606A"/>
    <w:pPr>
      <w:ind w:left="708"/>
    </w:pPr>
    <w:rPr>
      <w:rFonts w:ascii="Calibri" w:eastAsia="Calibri" w:hAnsi="Calibri" w:cs="Arial"/>
      <w:sz w:val="20"/>
      <w:szCs w:val="20"/>
    </w:rPr>
  </w:style>
  <w:style w:type="paragraph" w:customStyle="1" w:styleId="Predefinito">
    <w:name w:val="Predefinito"/>
    <w:rsid w:val="00AC606A"/>
    <w:pPr>
      <w:widowControl w:val="0"/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styleId="Enfasigrassetto">
    <w:name w:val="Strong"/>
    <w:basedOn w:val="Carpredefinitoparagrafo"/>
    <w:qFormat/>
    <w:rsid w:val="00CF32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ollastra.or.it" TargetMode="External"/><Relationship Id="rId13" Type="http://schemas.openxmlformats.org/officeDocument/2006/relationships/hyperlink" Target="https://europa.eu/european-union/about-eu/institutions-bodies/european-data-protection-supervisor_i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s://eur-lex.europa.eu/legal-content/IT/TXT/?uri=uriserv:OJ.L_.2016.119.01.0001.01.IT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aranteprivacy.it/web/guest/hom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dpo@unionecoros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uropa.eu/european-union/about-eu/institutions-bodies/european-data-protection-supervisor_it" TargetMode="External"/><Relationship Id="rId10" Type="http://schemas.openxmlformats.org/officeDocument/2006/relationships/hyperlink" Target="mailto:info@comune.ollastra.or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omune.ollastra.or.it" TargetMode="External"/><Relationship Id="rId14" Type="http://schemas.openxmlformats.org/officeDocument/2006/relationships/hyperlink" Target="https://europa.eu/european-union/about-eu/institutions-bodies/european-data-protection-supervisor_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CARTA%20INTESTATA%202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00F1B-6204-4D49-B9FF-647F82936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</Template>
  <TotalTime>57</TotalTime>
  <Pages>4</Pages>
  <Words>1618</Words>
  <Characters>11242</Characters>
  <Application>Microsoft Office Word</Application>
  <DocSecurity>0</DocSecurity>
  <Lines>93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assistente_sociale</dc:creator>
  <cp:lastModifiedBy>assistente_sociale</cp:lastModifiedBy>
  <cp:revision>8</cp:revision>
  <cp:lastPrinted>2022-08-04T09:10:00Z</cp:lastPrinted>
  <dcterms:created xsi:type="dcterms:W3CDTF">2022-08-02T14:24:00Z</dcterms:created>
  <dcterms:modified xsi:type="dcterms:W3CDTF">2022-08-04T09:59:00Z</dcterms:modified>
</cp:coreProperties>
</file>