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266A" w14:textId="70CC0A8C" w:rsidR="00624FF9" w:rsidRDefault="00F41820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5C9FD7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55pt;height:68.15pt" o:ole="" fillcolor="window">
            <v:imagedata r:id="rId5" o:title="" gain="93623f"/>
          </v:shape>
          <o:OLEObject Type="Embed" ProgID="Word.Picture.8" ShapeID="_x0000_i1025" DrawAspect="Content" ObjectID="_1748159677" r:id="rId6"/>
        </w:object>
      </w:r>
    </w:p>
    <w:p w14:paraId="3F8B7F2F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659AFD45" w14:textId="77777777" w:rsidR="00624FF9" w:rsidRPr="00E22ED6" w:rsidRDefault="00624FF9" w:rsidP="00624FF9">
      <w:pPr>
        <w:pStyle w:val="Titolo"/>
        <w:rPr>
          <w:rFonts w:ascii="Arial" w:hAnsi="Arial" w:cs="Arial"/>
          <w:i/>
          <w:szCs w:val="40"/>
        </w:rPr>
      </w:pPr>
      <w:r w:rsidRPr="00E22ED6">
        <w:rPr>
          <w:rFonts w:ascii="Arial" w:hAnsi="Arial" w:cs="Arial"/>
          <w:i/>
          <w:szCs w:val="40"/>
        </w:rPr>
        <w:t>COMUNE DI OLLASTRA</w:t>
      </w:r>
    </w:p>
    <w:p w14:paraId="05F3400C" w14:textId="77777777" w:rsidR="00624FF9" w:rsidRPr="00E22ED6" w:rsidRDefault="000901A3" w:rsidP="00624FF9">
      <w:pPr>
        <w:pStyle w:val="Sottotitolo"/>
        <w:rPr>
          <w:rFonts w:ascii="Arial" w:hAnsi="Arial" w:cs="Arial"/>
          <w:sz w:val="24"/>
          <w:szCs w:val="24"/>
        </w:rPr>
      </w:pPr>
      <w:r w:rsidRPr="00E22ED6">
        <w:rPr>
          <w:rFonts w:ascii="Arial" w:hAnsi="Arial" w:cs="Arial"/>
          <w:sz w:val="24"/>
          <w:szCs w:val="24"/>
        </w:rPr>
        <w:t>(</w:t>
      </w:r>
      <w:r w:rsidR="00624FF9" w:rsidRPr="00E22ED6">
        <w:rPr>
          <w:rFonts w:ascii="Arial" w:hAnsi="Arial" w:cs="Arial"/>
          <w:i/>
          <w:sz w:val="24"/>
          <w:szCs w:val="24"/>
        </w:rPr>
        <w:t>PROVINCIA DI ORISTANO</w:t>
      </w:r>
      <w:r w:rsidRPr="00E22ED6">
        <w:rPr>
          <w:rFonts w:ascii="Arial" w:hAnsi="Arial" w:cs="Arial"/>
          <w:i/>
          <w:sz w:val="24"/>
          <w:szCs w:val="24"/>
        </w:rPr>
        <w:t>)</w:t>
      </w:r>
    </w:p>
    <w:p w14:paraId="5FECC920" w14:textId="77777777" w:rsidR="005C0556" w:rsidRPr="00E22ED6" w:rsidRDefault="005C0556" w:rsidP="00624FF9">
      <w:pPr>
        <w:pStyle w:val="Sottotitolo"/>
        <w:rPr>
          <w:rFonts w:ascii="Arial" w:hAnsi="Arial" w:cs="Arial"/>
          <w:sz w:val="24"/>
          <w:szCs w:val="24"/>
        </w:rPr>
      </w:pPr>
    </w:p>
    <w:p w14:paraId="19ECB661" w14:textId="77777777" w:rsidR="00624FF9" w:rsidRPr="00E22ED6" w:rsidRDefault="00624FF9" w:rsidP="00624FF9">
      <w:pPr>
        <w:pStyle w:val="Sottotitolo"/>
        <w:rPr>
          <w:rFonts w:ascii="Arial" w:hAnsi="Arial" w:cs="Arial"/>
          <w:sz w:val="24"/>
          <w:szCs w:val="24"/>
        </w:rPr>
      </w:pPr>
      <w:r w:rsidRPr="00E22ED6">
        <w:rPr>
          <w:rFonts w:ascii="Arial" w:hAnsi="Arial" w:cs="Arial"/>
          <w:sz w:val="24"/>
          <w:szCs w:val="24"/>
        </w:rPr>
        <w:t>Via Angioy, 23 tel.0783/409000</w:t>
      </w:r>
      <w:r w:rsidR="005C0556" w:rsidRPr="00E22ED6">
        <w:rPr>
          <w:rFonts w:ascii="Arial" w:hAnsi="Arial" w:cs="Arial"/>
          <w:sz w:val="24"/>
          <w:szCs w:val="24"/>
        </w:rPr>
        <w:t xml:space="preserve"> - </w:t>
      </w:r>
      <w:r w:rsidRPr="00E22ED6">
        <w:rPr>
          <w:rFonts w:ascii="Arial" w:hAnsi="Arial" w:cs="Arial"/>
          <w:sz w:val="24"/>
          <w:szCs w:val="24"/>
        </w:rPr>
        <w:t>fax 0783/409315</w:t>
      </w:r>
    </w:p>
    <w:p w14:paraId="291D7457" w14:textId="578F8037" w:rsidR="00624FF9" w:rsidRPr="00E22ED6" w:rsidRDefault="00624FF9" w:rsidP="00624FF9">
      <w:pPr>
        <w:pStyle w:val="Sottotitolo"/>
        <w:rPr>
          <w:rFonts w:ascii="Arial" w:hAnsi="Arial" w:cs="Arial"/>
          <w:sz w:val="24"/>
          <w:szCs w:val="24"/>
        </w:rPr>
      </w:pPr>
      <w:r w:rsidRPr="00E22ED6">
        <w:rPr>
          <w:rFonts w:ascii="Arial" w:hAnsi="Arial" w:cs="Arial"/>
          <w:sz w:val="24"/>
          <w:szCs w:val="24"/>
        </w:rPr>
        <w:t xml:space="preserve">e-mail: </w:t>
      </w:r>
      <w:hyperlink r:id="rId7" w:history="1">
        <w:r w:rsidR="006D36F0" w:rsidRPr="00E22ED6">
          <w:rPr>
            <w:rStyle w:val="Collegamentoipertestuale"/>
            <w:rFonts w:ascii="Arial" w:hAnsi="Arial" w:cs="Arial"/>
            <w:sz w:val="24"/>
            <w:szCs w:val="24"/>
          </w:rPr>
          <w:t>sociale@comune.ollastra.or.it</w:t>
        </w:r>
      </w:hyperlink>
    </w:p>
    <w:p w14:paraId="6A0503EC" w14:textId="77777777" w:rsidR="0094586D" w:rsidRPr="00E22ED6" w:rsidRDefault="0094586D" w:rsidP="00624FF9">
      <w:pPr>
        <w:pStyle w:val="Sottotitolo"/>
        <w:rPr>
          <w:rFonts w:ascii="Arial" w:hAnsi="Arial" w:cs="Arial"/>
          <w:i/>
          <w:sz w:val="24"/>
          <w:szCs w:val="24"/>
        </w:rPr>
      </w:pPr>
    </w:p>
    <w:p w14:paraId="5D74582A" w14:textId="77777777" w:rsidR="00624FF9" w:rsidRPr="00E22ED6" w:rsidRDefault="005C0556" w:rsidP="000901A3">
      <w:pPr>
        <w:pStyle w:val="Sottotitolo"/>
        <w:rPr>
          <w:rFonts w:ascii="Arial" w:hAnsi="Arial" w:cs="Arial"/>
          <w:b/>
          <w:i/>
          <w:sz w:val="24"/>
          <w:szCs w:val="24"/>
        </w:rPr>
      </w:pPr>
      <w:r w:rsidRPr="00E22ED6">
        <w:rPr>
          <w:rFonts w:ascii="Arial" w:hAnsi="Arial" w:cs="Arial"/>
          <w:b/>
          <w:i/>
          <w:sz w:val="24"/>
          <w:szCs w:val="24"/>
        </w:rPr>
        <w:t>UFFICIO SERVIZI SOCIALI</w:t>
      </w:r>
    </w:p>
    <w:p w14:paraId="53671E85" w14:textId="77777777" w:rsidR="00624FF9" w:rsidRPr="00E22ED6" w:rsidRDefault="00624FF9" w:rsidP="00624FF9">
      <w:pPr>
        <w:rPr>
          <w:rFonts w:ascii="Arial" w:hAnsi="Arial" w:cs="Arial"/>
          <w:sz w:val="24"/>
        </w:rPr>
      </w:pPr>
    </w:p>
    <w:p w14:paraId="360AB74C" w14:textId="77777777" w:rsidR="00624FF9" w:rsidRDefault="00624FF9" w:rsidP="00624FF9">
      <w:pPr>
        <w:rPr>
          <w:sz w:val="24"/>
        </w:rPr>
      </w:pPr>
    </w:p>
    <w:p w14:paraId="4300A07E" w14:textId="27BB306A" w:rsidR="006D36F0" w:rsidRPr="00C944C0" w:rsidRDefault="006D36F0" w:rsidP="006D36F0">
      <w:pPr>
        <w:spacing w:line="259" w:lineRule="auto"/>
        <w:jc w:val="right"/>
        <w:rPr>
          <w:rFonts w:ascii="Arial" w:eastAsia="Calibri" w:hAnsi="Arial" w:cs="Arial"/>
          <w:b/>
          <w:bCs/>
          <w:lang w:eastAsia="en-US"/>
        </w:rPr>
      </w:pPr>
      <w:r w:rsidRPr="00C944C0">
        <w:rPr>
          <w:rFonts w:ascii="Arial" w:eastAsia="Calibri" w:hAnsi="Arial" w:cs="Arial"/>
          <w:b/>
          <w:bCs/>
          <w:lang w:eastAsia="en-US"/>
        </w:rPr>
        <w:t xml:space="preserve">Al Comune di </w:t>
      </w:r>
      <w:r>
        <w:rPr>
          <w:rFonts w:ascii="Arial" w:eastAsia="Calibri" w:hAnsi="Arial" w:cs="Arial"/>
          <w:b/>
          <w:bCs/>
          <w:lang w:eastAsia="en-US"/>
        </w:rPr>
        <w:t>Ollastra</w:t>
      </w:r>
    </w:p>
    <w:p w14:paraId="0A19DAA4" w14:textId="77777777" w:rsidR="006D36F0" w:rsidRPr="00C944C0" w:rsidRDefault="006D36F0" w:rsidP="006D36F0">
      <w:pPr>
        <w:spacing w:line="259" w:lineRule="auto"/>
        <w:jc w:val="right"/>
        <w:rPr>
          <w:rFonts w:ascii="Arial" w:eastAsia="Calibri" w:hAnsi="Arial" w:cs="Arial"/>
          <w:b/>
          <w:bCs/>
          <w:lang w:eastAsia="en-US"/>
        </w:rPr>
      </w:pPr>
      <w:r w:rsidRPr="00C944C0">
        <w:rPr>
          <w:rFonts w:ascii="Arial" w:eastAsia="Calibri" w:hAnsi="Arial" w:cs="Arial"/>
          <w:b/>
          <w:bCs/>
          <w:lang w:eastAsia="en-US"/>
        </w:rPr>
        <w:t>Ufficio Servizi Sociali</w:t>
      </w:r>
    </w:p>
    <w:p w14:paraId="1CE58964" w14:textId="77777777" w:rsidR="006D36F0" w:rsidRPr="00C944C0" w:rsidRDefault="006D36F0" w:rsidP="006D36F0">
      <w:pPr>
        <w:autoSpaceDE w:val="0"/>
        <w:autoSpaceDN w:val="0"/>
        <w:adjustRightInd w:val="0"/>
        <w:rPr>
          <w:rFonts w:ascii="Arial" w:hAnsi="Arial" w:cs="Arial"/>
        </w:rPr>
      </w:pPr>
    </w:p>
    <w:p w14:paraId="2CD48391" w14:textId="77777777" w:rsidR="006D36F0" w:rsidRPr="00C944C0" w:rsidRDefault="006D36F0" w:rsidP="006D36F0">
      <w:pPr>
        <w:autoSpaceDE w:val="0"/>
        <w:autoSpaceDN w:val="0"/>
        <w:adjustRightInd w:val="0"/>
        <w:rPr>
          <w:rFonts w:ascii="Arial" w:hAnsi="Arial" w:cs="Arial"/>
        </w:rPr>
      </w:pPr>
    </w:p>
    <w:p w14:paraId="6AC1D513" w14:textId="754CC362" w:rsidR="006D36F0" w:rsidRPr="00C944C0" w:rsidRDefault="006D36F0" w:rsidP="006D36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C944C0">
        <w:rPr>
          <w:rFonts w:ascii="Arial" w:hAnsi="Arial" w:cs="Arial"/>
          <w:b/>
        </w:rPr>
        <w:t xml:space="preserve">RICHIESTA ACCESSO AL PROGRAMMA REGIONALE “MI PRENDO CURA” DI CUI ALLA D.G.R. </w:t>
      </w:r>
      <w:r w:rsidR="00F41820">
        <w:rPr>
          <w:rFonts w:ascii="Arial" w:hAnsi="Arial" w:cs="Arial"/>
          <w:b/>
        </w:rPr>
        <w:t>10/28</w:t>
      </w:r>
      <w:r w:rsidRPr="00C944C0">
        <w:rPr>
          <w:rFonts w:ascii="Arial" w:hAnsi="Arial" w:cs="Arial"/>
          <w:b/>
        </w:rPr>
        <w:t xml:space="preserve"> DEL </w:t>
      </w:r>
      <w:r w:rsidR="00F41820">
        <w:rPr>
          <w:rFonts w:ascii="Arial" w:hAnsi="Arial" w:cs="Arial"/>
          <w:b/>
        </w:rPr>
        <w:t>16.03.2023</w:t>
      </w:r>
      <w:r w:rsidRPr="00C944C0">
        <w:rPr>
          <w:rFonts w:ascii="Arial" w:hAnsi="Arial" w:cs="Arial"/>
          <w:b/>
        </w:rPr>
        <w:t xml:space="preserve"> – LINEE DI INDIRIZZO ANNUALITA’ 202</w:t>
      </w:r>
      <w:r w:rsidR="00F41820">
        <w:rPr>
          <w:rFonts w:ascii="Arial" w:hAnsi="Arial" w:cs="Arial"/>
          <w:b/>
        </w:rPr>
        <w:t>3</w:t>
      </w:r>
      <w:r w:rsidRPr="00C944C0">
        <w:rPr>
          <w:rFonts w:ascii="Arial" w:hAnsi="Arial" w:cs="Arial"/>
          <w:b/>
        </w:rPr>
        <w:t>/202</w:t>
      </w:r>
      <w:r w:rsidR="00F41820">
        <w:rPr>
          <w:rFonts w:ascii="Arial" w:hAnsi="Arial" w:cs="Arial"/>
          <w:b/>
        </w:rPr>
        <w:t>5</w:t>
      </w:r>
    </w:p>
    <w:p w14:paraId="29182BB8" w14:textId="77777777" w:rsidR="006D36F0" w:rsidRPr="00C944C0" w:rsidRDefault="006D36F0" w:rsidP="006D36F0">
      <w:pPr>
        <w:pStyle w:val="Rientrocorpodeltesto"/>
        <w:rPr>
          <w:rFonts w:ascii="Arial" w:hAnsi="Arial" w:cs="Arial"/>
          <w:sz w:val="20"/>
          <w:szCs w:val="20"/>
        </w:rPr>
      </w:pPr>
    </w:p>
    <w:p w14:paraId="1F520850" w14:textId="77777777" w:rsidR="006D36F0" w:rsidRPr="00850B97" w:rsidRDefault="006D36F0" w:rsidP="006D36F0">
      <w:pPr>
        <w:spacing w:line="360" w:lineRule="auto"/>
        <w:ind w:left="643"/>
        <w:jc w:val="both"/>
        <w:rPr>
          <w:rFonts w:ascii="Arial" w:eastAsia="Arial,Bold" w:hAnsi="Arial" w:cs="Arial"/>
          <w:b/>
          <w:bCs/>
        </w:rPr>
      </w:pPr>
      <w:r>
        <w:rPr>
          <w:rFonts w:ascii="Arial" w:eastAsia="Arial,Bold" w:hAnsi="Arial" w:cs="Arial"/>
          <w:b/>
          <w:bCs/>
        </w:rPr>
        <w:tab/>
      </w:r>
      <w:r>
        <w:rPr>
          <w:rFonts w:ascii="Arial" w:eastAsia="Arial,Bold" w:hAnsi="Arial" w:cs="Arial"/>
          <w:b/>
          <w:bCs/>
        </w:rPr>
        <w:tab/>
      </w:r>
      <w:r>
        <w:rPr>
          <w:rFonts w:ascii="Arial" w:eastAsia="Arial,Bold" w:hAnsi="Arial" w:cs="Arial"/>
          <w:b/>
          <w:bCs/>
        </w:rPr>
        <w:tab/>
      </w:r>
      <w:r w:rsidRPr="00850B97">
        <w:rPr>
          <w:rFonts w:ascii="Arial" w:eastAsia="Arial,Bold" w:hAnsi="Arial" w:cs="Arial"/>
          <w:b/>
          <w:bCs/>
        </w:rPr>
        <w:tab/>
      </w:r>
    </w:p>
    <w:p w14:paraId="2915B011" w14:textId="77777777" w:rsidR="006D36F0" w:rsidRDefault="006D36F0" w:rsidP="006D36F0">
      <w:pPr>
        <w:spacing w:line="360" w:lineRule="auto"/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  <w:bCs/>
        </w:rPr>
        <w:t>Il</w:t>
      </w:r>
      <w:r w:rsidRPr="00C944C0">
        <w:rPr>
          <w:rFonts w:ascii="Arial" w:eastAsia="Arial,Bold" w:hAnsi="Arial" w:cs="Arial"/>
          <w:b/>
          <w:bCs/>
        </w:rPr>
        <w:t>/</w:t>
      </w:r>
      <w:r w:rsidRPr="00C944C0">
        <w:rPr>
          <w:rFonts w:ascii="Arial" w:eastAsia="Arial,Bold" w:hAnsi="Arial" w:cs="Arial"/>
        </w:rPr>
        <w:t xml:space="preserve">La sottoscritto/a _____________________________nato/a </w:t>
      </w:r>
      <w:proofErr w:type="spellStart"/>
      <w:r w:rsidRPr="00C944C0">
        <w:rPr>
          <w:rFonts w:ascii="Arial" w:eastAsia="Arial,Bold" w:hAnsi="Arial" w:cs="Arial"/>
        </w:rPr>
        <w:t>a</w:t>
      </w:r>
      <w:proofErr w:type="spellEnd"/>
      <w:r w:rsidRPr="00C944C0">
        <w:rPr>
          <w:rFonts w:ascii="Arial" w:eastAsia="Arial,Bold" w:hAnsi="Arial" w:cs="Arial"/>
        </w:rPr>
        <w:t xml:space="preserve"> ____________________ (Prov.____) il ____/____/______ C.F.____________________________ residente a ____________________ (Prov.____) in Via ________________________ n._____ recapito telefonico ______________________ cellulare _________________________e-mail _________________________________</w:t>
      </w:r>
    </w:p>
    <w:p w14:paraId="40104F32" w14:textId="77777777" w:rsidR="006D36F0" w:rsidRPr="00C944C0" w:rsidRDefault="006D36F0" w:rsidP="006D36F0">
      <w:pPr>
        <w:spacing w:line="360" w:lineRule="auto"/>
        <w:jc w:val="both"/>
        <w:rPr>
          <w:rFonts w:ascii="Arial" w:eastAsia="Arial,Bold" w:hAnsi="Arial" w:cs="Arial"/>
        </w:rPr>
      </w:pPr>
    </w:p>
    <w:p w14:paraId="4CBB14E5" w14:textId="77777777" w:rsidR="006D36F0" w:rsidRPr="00C944C0" w:rsidRDefault="006D36F0" w:rsidP="006D36F0">
      <w:pPr>
        <w:spacing w:line="360" w:lineRule="auto"/>
        <w:jc w:val="both"/>
        <w:rPr>
          <w:rFonts w:ascii="Arial" w:eastAsia="Arial,Bold" w:hAnsi="Arial" w:cs="Arial"/>
          <w:b/>
          <w:bCs/>
        </w:rPr>
      </w:pPr>
      <w:r w:rsidRPr="00C944C0">
        <w:rPr>
          <w:rFonts w:ascii="Arial" w:eastAsia="Arial,Bold" w:hAnsi="Arial" w:cs="Arial"/>
          <w:b/>
          <w:bCs/>
        </w:rPr>
        <w:t xml:space="preserve">In qualità di </w:t>
      </w:r>
    </w:p>
    <w:p w14:paraId="401D65F7" w14:textId="77777777" w:rsidR="006D36F0" w:rsidRPr="00C944C0" w:rsidRDefault="006D36F0" w:rsidP="006D36F0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beneficiario</w:t>
      </w:r>
    </w:p>
    <w:p w14:paraId="42DD873A" w14:textId="77777777" w:rsidR="006D36F0" w:rsidRPr="00C944C0" w:rsidRDefault="006D36F0" w:rsidP="006D36F0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coniuge</w:t>
      </w:r>
    </w:p>
    <w:p w14:paraId="47999562" w14:textId="77777777" w:rsidR="006D36F0" w:rsidRPr="00C944C0" w:rsidRDefault="006D36F0" w:rsidP="006D36F0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figlio</w:t>
      </w:r>
    </w:p>
    <w:p w14:paraId="6A04BE38" w14:textId="77777777" w:rsidR="006D36F0" w:rsidRPr="00C944C0" w:rsidRDefault="006D36F0" w:rsidP="006D36F0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tutore legale</w:t>
      </w:r>
    </w:p>
    <w:p w14:paraId="53026094" w14:textId="77777777" w:rsidR="006D36F0" w:rsidRPr="00C944C0" w:rsidRDefault="006D36F0" w:rsidP="006D36F0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amministratore di sostegno</w:t>
      </w:r>
    </w:p>
    <w:p w14:paraId="1D3FFFBC" w14:textId="77777777" w:rsidR="006D36F0" w:rsidRPr="00C944C0" w:rsidRDefault="006D36F0" w:rsidP="006D36F0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altro_________________________</w:t>
      </w:r>
    </w:p>
    <w:p w14:paraId="3B428D57" w14:textId="77777777" w:rsidR="006D36F0" w:rsidRPr="00C944C0" w:rsidRDefault="006D36F0" w:rsidP="006D36F0">
      <w:pPr>
        <w:spacing w:line="360" w:lineRule="auto"/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 xml:space="preserve"> </w:t>
      </w:r>
    </w:p>
    <w:p w14:paraId="0335055F" w14:textId="77777777" w:rsidR="006D36F0" w:rsidRPr="00C944C0" w:rsidRDefault="006D36F0" w:rsidP="006D36F0">
      <w:pPr>
        <w:spacing w:line="360" w:lineRule="auto"/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del Sig./</w:t>
      </w:r>
      <w:proofErr w:type="spellStart"/>
      <w:r w:rsidRPr="00C944C0">
        <w:rPr>
          <w:rFonts w:ascii="Arial" w:eastAsia="Arial,Bold" w:hAnsi="Arial" w:cs="Arial"/>
        </w:rPr>
        <w:t>ra</w:t>
      </w:r>
      <w:proofErr w:type="spellEnd"/>
      <w:r w:rsidRPr="00C944C0">
        <w:rPr>
          <w:rFonts w:ascii="Arial" w:eastAsia="Arial,Bold" w:hAnsi="Arial" w:cs="Arial"/>
        </w:rPr>
        <w:t>_____________________________nato/a a ____________________ (Prov.____) il ____/____/______ C.F.____________________________ residente a ____________________ (Prov.____) in Via ________________________ n._____ recapito telefonico ______________________ cellulare _________________________</w:t>
      </w:r>
      <w:r>
        <w:rPr>
          <w:rFonts w:ascii="Arial" w:eastAsia="Arial,Bold" w:hAnsi="Arial" w:cs="Arial"/>
        </w:rPr>
        <w:t xml:space="preserve"> </w:t>
      </w:r>
      <w:r w:rsidRPr="00C944C0">
        <w:rPr>
          <w:rFonts w:ascii="Arial" w:eastAsia="Arial,Bold" w:hAnsi="Arial" w:cs="Arial"/>
        </w:rPr>
        <w:t>e-mail _________________________________</w:t>
      </w:r>
    </w:p>
    <w:p w14:paraId="241BBAEC" w14:textId="77777777" w:rsidR="006D36F0" w:rsidRPr="00C944C0" w:rsidRDefault="006D36F0" w:rsidP="006D36F0">
      <w:pPr>
        <w:spacing w:line="360" w:lineRule="auto"/>
        <w:jc w:val="both"/>
        <w:rPr>
          <w:rFonts w:ascii="Arial" w:eastAsia="Arial,Bold" w:hAnsi="Arial" w:cs="Arial"/>
        </w:rPr>
      </w:pPr>
    </w:p>
    <w:p w14:paraId="56DEA60F" w14:textId="533D0C94" w:rsidR="006D36F0" w:rsidRDefault="006D36F0" w:rsidP="006D36F0">
      <w:pPr>
        <w:spacing w:line="360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>Consapevole che, ai sensi dell’art. art. 76 del D.P.R. n. 445 del 28/12/2000 e ss.mm., la falsità negli atti e l’uso di atti falsi sono puniti ai sensi del codice penale e delle leggi speciali vigenti e consapevole di quanto disposto dall’art. 77 del medesimo D.P.R.  n.445/2000 in merito alla decadenza;</w:t>
      </w:r>
    </w:p>
    <w:p w14:paraId="68185AD6" w14:textId="0961B21D" w:rsidR="006D36F0" w:rsidRDefault="006D36F0" w:rsidP="006D36F0">
      <w:pPr>
        <w:spacing w:line="360" w:lineRule="auto"/>
        <w:jc w:val="both"/>
        <w:rPr>
          <w:rFonts w:ascii="Arial" w:hAnsi="Arial" w:cs="Arial"/>
        </w:rPr>
      </w:pPr>
    </w:p>
    <w:p w14:paraId="03FACB5F" w14:textId="77777777" w:rsidR="006D36F0" w:rsidRPr="00C944C0" w:rsidRDefault="006D36F0" w:rsidP="006D36F0">
      <w:pPr>
        <w:spacing w:line="360" w:lineRule="auto"/>
        <w:jc w:val="both"/>
        <w:rPr>
          <w:rFonts w:ascii="Arial" w:hAnsi="Arial" w:cs="Arial"/>
        </w:rPr>
      </w:pPr>
    </w:p>
    <w:p w14:paraId="3E215C6E" w14:textId="77777777" w:rsidR="00F41820" w:rsidRDefault="00F41820" w:rsidP="00F41820">
      <w:pPr>
        <w:spacing w:line="360" w:lineRule="auto"/>
        <w:jc w:val="center"/>
        <w:rPr>
          <w:rFonts w:ascii="Arial" w:eastAsia="Arial,Bold" w:hAnsi="Arial" w:cs="Arial"/>
          <w:b/>
          <w:bCs/>
        </w:rPr>
      </w:pPr>
      <w:r w:rsidRPr="00C944C0">
        <w:rPr>
          <w:rFonts w:ascii="Arial" w:eastAsia="Arial,Bold" w:hAnsi="Arial" w:cs="Arial"/>
          <w:b/>
          <w:bCs/>
        </w:rPr>
        <w:t>CHIEDE</w:t>
      </w:r>
    </w:p>
    <w:p w14:paraId="20E3BBBC" w14:textId="77777777" w:rsidR="00F41820" w:rsidRDefault="00F41820" w:rsidP="00F41820">
      <w:pPr>
        <w:spacing w:line="360" w:lineRule="auto"/>
        <w:jc w:val="both"/>
        <w:rPr>
          <w:rFonts w:ascii="Arial" w:eastAsia="Arial,Bold" w:hAnsi="Arial" w:cs="Arial"/>
        </w:rPr>
      </w:pPr>
      <w:r w:rsidRPr="00F8040F">
        <w:rPr>
          <w:rFonts w:ascii="Arial" w:eastAsia="Arial,Bold" w:hAnsi="Arial" w:cs="Arial"/>
          <w:b/>
        </w:rPr>
        <w:t>Di essere ammesso</w:t>
      </w:r>
      <w:r w:rsidRPr="00C944C0">
        <w:rPr>
          <w:rFonts w:ascii="Arial" w:eastAsia="Arial,Bold" w:hAnsi="Arial" w:cs="Arial"/>
        </w:rPr>
        <w:t xml:space="preserve"> al</w:t>
      </w:r>
      <w:r>
        <w:rPr>
          <w:rFonts w:ascii="Arial" w:eastAsia="Arial,Bold" w:hAnsi="Arial" w:cs="Arial"/>
        </w:rPr>
        <w:t xml:space="preserve"> programma regionale “Mi prendo cura” per la seguente tipologia di intervento:</w:t>
      </w:r>
    </w:p>
    <w:p w14:paraId="5BA5D19E" w14:textId="77777777" w:rsidR="00F41820" w:rsidRDefault="00F41820" w:rsidP="00F41820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Arial" w:eastAsia="Arial,Bold" w:hAnsi="Arial" w:cs="Arial"/>
          <w:sz w:val="20"/>
          <w:szCs w:val="20"/>
        </w:rPr>
      </w:pPr>
      <w:r>
        <w:rPr>
          <w:rFonts w:ascii="Arial" w:eastAsia="Arial,Bold" w:hAnsi="Arial" w:cs="Arial"/>
          <w:sz w:val="20"/>
          <w:szCs w:val="20"/>
        </w:rPr>
        <w:lastRenderedPageBreak/>
        <w:t>B</w:t>
      </w:r>
      <w:r w:rsidRPr="00A90BA2">
        <w:rPr>
          <w:rFonts w:ascii="Arial" w:eastAsia="Arial,Bold" w:hAnsi="Arial" w:cs="Arial"/>
          <w:sz w:val="20"/>
          <w:szCs w:val="20"/>
        </w:rPr>
        <w:t>eneficio economico riconosciuto dal Programma Regionale “Mi prendo cura” finalizzato al rimborso di medicinali, ausili e protesi che non siano forniti dal Servizio Sanitario Regionale e al rimborso della fornitura di energia elettrica e di riscaldamento che non trovano copertura nelle tradizionali a favore dei non abbienti.</w:t>
      </w:r>
    </w:p>
    <w:p w14:paraId="03678EB1" w14:textId="77777777" w:rsidR="00F41820" w:rsidRPr="00A90BA2" w:rsidRDefault="00F41820" w:rsidP="00F41820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Arial" w:eastAsia="Arial,Bold" w:hAnsi="Arial" w:cs="Arial"/>
          <w:sz w:val="20"/>
          <w:szCs w:val="20"/>
        </w:rPr>
      </w:pPr>
      <w:r>
        <w:rPr>
          <w:rFonts w:ascii="Arial" w:eastAsia="Arial,Bold" w:hAnsi="Arial" w:cs="Arial"/>
          <w:sz w:val="20"/>
          <w:szCs w:val="20"/>
        </w:rPr>
        <w:t>Acquisizione di servizi professionali di assistenza alla persona nelle more dell’attivazione del programma “Ritornare a casa PLUS”.</w:t>
      </w:r>
    </w:p>
    <w:p w14:paraId="414F7FCB" w14:textId="77777777" w:rsidR="006D36F0" w:rsidRPr="00C944C0" w:rsidRDefault="006D36F0" w:rsidP="006D36F0">
      <w:pPr>
        <w:pStyle w:val="Titolo1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944C0">
        <w:rPr>
          <w:rFonts w:ascii="Arial" w:hAnsi="Arial" w:cs="Arial"/>
          <w:sz w:val="20"/>
          <w:szCs w:val="20"/>
        </w:rPr>
        <w:t>A TAL FINE DICHIARA</w:t>
      </w:r>
    </w:p>
    <w:p w14:paraId="21E66E0F" w14:textId="2967D5C5" w:rsidR="006D36F0" w:rsidRPr="00E8512A" w:rsidRDefault="006D36F0" w:rsidP="006D36F0">
      <w:pPr>
        <w:numPr>
          <w:ilvl w:val="0"/>
          <w:numId w:val="8"/>
        </w:numPr>
        <w:spacing w:line="360" w:lineRule="auto"/>
        <w:jc w:val="both"/>
        <w:rPr>
          <w:rFonts w:ascii="Arial" w:eastAsia="Arial,Bold" w:hAnsi="Arial" w:cs="Arial"/>
        </w:rPr>
      </w:pPr>
      <w:r w:rsidRPr="00E8512A">
        <w:rPr>
          <w:rFonts w:ascii="Arial" w:eastAsia="Arial,Bold" w:hAnsi="Arial" w:cs="Arial"/>
        </w:rPr>
        <w:t>Che la persona interessata è beneficiaria del Programma Regionale “Ritornare a casa PLUS” attivo nel 202</w:t>
      </w:r>
      <w:r w:rsidR="00F41820">
        <w:rPr>
          <w:rFonts w:ascii="Arial" w:eastAsia="Arial,Bold" w:hAnsi="Arial" w:cs="Arial"/>
        </w:rPr>
        <w:t>3</w:t>
      </w:r>
      <w:r w:rsidRPr="00E8512A">
        <w:rPr>
          <w:rFonts w:ascii="Arial" w:eastAsia="Arial,Bold" w:hAnsi="Arial" w:cs="Arial"/>
        </w:rPr>
        <w:t>, dal ____/_____/_________;</w:t>
      </w:r>
    </w:p>
    <w:p w14:paraId="2018EABA" w14:textId="77777777" w:rsidR="006D36F0" w:rsidRPr="00E8512A" w:rsidRDefault="006D36F0" w:rsidP="006D36F0">
      <w:pPr>
        <w:spacing w:line="360" w:lineRule="auto"/>
        <w:ind w:left="360"/>
        <w:jc w:val="center"/>
        <w:rPr>
          <w:rFonts w:ascii="Arial" w:eastAsia="Arial,Bold" w:hAnsi="Arial" w:cs="Arial"/>
          <w:i/>
          <w:iCs/>
        </w:rPr>
      </w:pPr>
      <w:r w:rsidRPr="00E8512A">
        <w:rPr>
          <w:rFonts w:ascii="Arial" w:eastAsia="Arial,Bold" w:hAnsi="Arial" w:cs="Arial"/>
          <w:i/>
          <w:iCs/>
        </w:rPr>
        <w:t>oppure</w:t>
      </w:r>
    </w:p>
    <w:p w14:paraId="76F19AAA" w14:textId="29DC9C13" w:rsidR="006D36F0" w:rsidRPr="00E8512A" w:rsidRDefault="006D36F0" w:rsidP="006D36F0">
      <w:pPr>
        <w:numPr>
          <w:ilvl w:val="0"/>
          <w:numId w:val="8"/>
        </w:numPr>
        <w:spacing w:line="360" w:lineRule="auto"/>
        <w:jc w:val="both"/>
        <w:rPr>
          <w:rFonts w:ascii="Arial" w:eastAsia="Arial,Bold" w:hAnsi="Arial" w:cs="Arial"/>
        </w:rPr>
      </w:pPr>
      <w:r w:rsidRPr="00E8512A">
        <w:rPr>
          <w:rFonts w:ascii="Arial" w:eastAsia="Arial,Bold" w:hAnsi="Arial" w:cs="Arial"/>
        </w:rPr>
        <w:t xml:space="preserve">Che ha presentato in data ____/_____/_________ domanda di </w:t>
      </w:r>
      <w:r w:rsidRPr="00E8512A">
        <w:rPr>
          <w:rFonts w:ascii="Arial" w:hAnsi="Arial" w:cs="Arial"/>
        </w:rPr>
        <w:t xml:space="preserve">attivazione di un nuovo progetto "Ritornare a casa Plus" formalmente acquisita dall'Ambito Plus di riferimento, </w:t>
      </w:r>
      <w:r w:rsidR="00F41820">
        <w:rPr>
          <w:rFonts w:ascii="Arial" w:hAnsi="Arial" w:cs="Arial"/>
        </w:rPr>
        <w:t>valutata positivamente come da verbale U.V.T. N° ____________del _____________</w:t>
      </w:r>
      <w:proofErr w:type="gramStart"/>
      <w:r w:rsidR="00F41820">
        <w:rPr>
          <w:rFonts w:ascii="Arial" w:hAnsi="Arial" w:cs="Arial"/>
        </w:rPr>
        <w:t xml:space="preserve">_  </w:t>
      </w:r>
      <w:r w:rsidRPr="00E8512A">
        <w:rPr>
          <w:rFonts w:ascii="Arial" w:hAnsi="Arial" w:cs="Arial"/>
        </w:rPr>
        <w:t>ed</w:t>
      </w:r>
      <w:proofErr w:type="gramEnd"/>
      <w:r w:rsidRPr="00E8512A">
        <w:rPr>
          <w:rFonts w:ascii="Arial" w:hAnsi="Arial" w:cs="Arial"/>
        </w:rPr>
        <w:t xml:space="preserve"> è in attesa dell’esito da oltre trenta giorni;</w:t>
      </w:r>
    </w:p>
    <w:p w14:paraId="2DC75555" w14:textId="0EC7AAA8" w:rsidR="006D36F0" w:rsidRPr="00B20A14" w:rsidRDefault="006D36F0" w:rsidP="006D36F0">
      <w:pPr>
        <w:numPr>
          <w:ilvl w:val="0"/>
          <w:numId w:val="8"/>
        </w:numPr>
        <w:spacing w:line="360" w:lineRule="auto"/>
        <w:jc w:val="both"/>
        <w:rPr>
          <w:rFonts w:ascii="Arial" w:eastAsia="Arial,Bold" w:hAnsi="Arial" w:cs="Arial"/>
        </w:rPr>
      </w:pPr>
      <w:r w:rsidRPr="00E8512A">
        <w:rPr>
          <w:rFonts w:ascii="Arial" w:hAnsi="Arial" w:cs="Arial"/>
        </w:rPr>
        <w:t xml:space="preserve">Che la persona la persona interessata ha un’attestazione Isee sociosanitario anno </w:t>
      </w:r>
      <w:r w:rsidR="00B20A14">
        <w:rPr>
          <w:rFonts w:ascii="Arial" w:hAnsi="Arial" w:cs="Arial"/>
        </w:rPr>
        <w:t xml:space="preserve">_______ </w:t>
      </w:r>
      <w:r w:rsidRPr="00E8512A">
        <w:rPr>
          <w:rFonts w:ascii="Arial" w:hAnsi="Arial" w:cs="Arial"/>
        </w:rPr>
        <w:t>pari a €__________;</w:t>
      </w:r>
    </w:p>
    <w:p w14:paraId="6AD34213" w14:textId="77777777" w:rsidR="00B20A14" w:rsidRDefault="00B20A14" w:rsidP="00B20A14">
      <w:pPr>
        <w:spacing w:line="360" w:lineRule="auto"/>
        <w:jc w:val="both"/>
        <w:rPr>
          <w:rFonts w:ascii="Arial" w:hAnsi="Arial" w:cs="Arial"/>
        </w:rPr>
      </w:pPr>
    </w:p>
    <w:p w14:paraId="3508D31C" w14:textId="77777777" w:rsidR="00B20A14" w:rsidRDefault="00B20A14" w:rsidP="00B20A1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  <w:r w:rsidRPr="003B08CC">
        <w:rPr>
          <w:rFonts w:ascii="Arial" w:hAnsi="Arial" w:cs="Arial"/>
          <w:b/>
        </w:rPr>
        <w:t>DICHIARA ALTRESI’</w:t>
      </w:r>
    </w:p>
    <w:p w14:paraId="6E3F7530" w14:textId="77777777" w:rsidR="00B20A14" w:rsidRDefault="00B20A14" w:rsidP="00B20A1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</w:p>
    <w:p w14:paraId="010CF8EA" w14:textId="1AFA9846" w:rsidR="00B20A14" w:rsidRDefault="00B20A14" w:rsidP="00B20A14">
      <w:pPr>
        <w:suppressAutoHyphens/>
        <w:spacing w:line="360" w:lineRule="auto"/>
        <w:jc w:val="both"/>
        <w:rPr>
          <w:rFonts w:ascii="Arial" w:hAnsi="Arial" w:cs="Arial"/>
        </w:rPr>
      </w:pPr>
      <w:r w:rsidRPr="003B08CC">
        <w:rPr>
          <w:rFonts w:ascii="Arial" w:hAnsi="Arial" w:cs="Arial"/>
        </w:rPr>
        <w:t xml:space="preserve">Di aver ricevuto e preso visione dell’allegata Informativa sul trattamento dei dati personali ai sensi del Regolamento UE n. 2016/679 (G.D.P.R.). </w:t>
      </w:r>
    </w:p>
    <w:p w14:paraId="2B573F38" w14:textId="77777777" w:rsidR="00B20A14" w:rsidRDefault="00B20A14" w:rsidP="00B20A14">
      <w:pPr>
        <w:suppressAutoHyphens/>
        <w:spacing w:line="360" w:lineRule="auto"/>
        <w:jc w:val="both"/>
        <w:rPr>
          <w:rFonts w:ascii="Arial" w:hAnsi="Arial" w:cs="Arial"/>
        </w:rPr>
      </w:pPr>
    </w:p>
    <w:p w14:paraId="5C59914D" w14:textId="77777777" w:rsidR="00B20A14" w:rsidRPr="00C944C0" w:rsidRDefault="00B20A14" w:rsidP="00B20A14">
      <w:pPr>
        <w:spacing w:line="276" w:lineRule="auto"/>
        <w:jc w:val="both"/>
        <w:rPr>
          <w:rFonts w:ascii="Arial" w:hAnsi="Arial" w:cs="Arial"/>
          <w:b/>
          <w:bCs/>
        </w:rPr>
      </w:pPr>
      <w:r w:rsidRPr="00C944C0">
        <w:rPr>
          <w:rFonts w:ascii="Arial" w:hAnsi="Arial" w:cs="Arial"/>
          <w:b/>
          <w:bCs/>
        </w:rPr>
        <w:t>Allega:</w:t>
      </w:r>
    </w:p>
    <w:p w14:paraId="73281CB9" w14:textId="77777777" w:rsidR="00B20A14" w:rsidRPr="00C944C0" w:rsidRDefault="00B20A14" w:rsidP="00B20A14">
      <w:pPr>
        <w:spacing w:line="276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Copia del D</w:t>
      </w:r>
      <w:r w:rsidRPr="00C944C0">
        <w:rPr>
          <w:rFonts w:ascii="Arial" w:hAnsi="Arial" w:cs="Arial"/>
        </w:rPr>
        <w:t>ocumento d’identità del beneficiario e del richiedente, se diverso;</w:t>
      </w:r>
    </w:p>
    <w:p w14:paraId="64E2D8AB" w14:textId="77777777" w:rsidR="00B20A14" w:rsidRPr="00C944C0" w:rsidRDefault="00B20A14" w:rsidP="00B20A14">
      <w:pPr>
        <w:spacing w:line="276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</w:t>
      </w:r>
      <w:r w:rsidRPr="00C944C0">
        <w:rPr>
          <w:rFonts w:ascii="Arial" w:hAnsi="Arial" w:cs="Arial"/>
        </w:rPr>
        <w:t>ventuale Decreto di nomina di tutela, curatela o amministrazione di sostegno</w:t>
      </w:r>
      <w:r>
        <w:rPr>
          <w:rFonts w:ascii="Arial" w:hAnsi="Arial" w:cs="Arial"/>
        </w:rPr>
        <w:t xml:space="preserve">; </w:t>
      </w:r>
    </w:p>
    <w:p w14:paraId="096AAC1D" w14:textId="15F70D72" w:rsidR="00B20A14" w:rsidRPr="003B08CC" w:rsidRDefault="00B20A14" w:rsidP="00B20A14">
      <w:pPr>
        <w:suppressAutoHyphens/>
        <w:spacing w:line="360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A</w:t>
      </w:r>
      <w:r w:rsidRPr="00E8512A">
        <w:rPr>
          <w:rFonts w:ascii="Arial" w:hAnsi="Arial" w:cs="Arial"/>
        </w:rPr>
        <w:t>ttestazione Isee socio</w:t>
      </w:r>
      <w:r>
        <w:rPr>
          <w:rFonts w:ascii="Arial" w:hAnsi="Arial" w:cs="Arial"/>
        </w:rPr>
        <w:t>-</w:t>
      </w:r>
      <w:r w:rsidRPr="00E8512A">
        <w:rPr>
          <w:rFonts w:ascii="Arial" w:hAnsi="Arial" w:cs="Arial"/>
        </w:rPr>
        <w:t xml:space="preserve">sanitario </w:t>
      </w:r>
      <w:r>
        <w:rPr>
          <w:rFonts w:ascii="Arial" w:hAnsi="Arial" w:cs="Arial"/>
        </w:rPr>
        <w:t xml:space="preserve">anno </w:t>
      </w:r>
      <w:r w:rsidRPr="00E8512A">
        <w:rPr>
          <w:rFonts w:ascii="Arial" w:hAnsi="Arial" w:cs="Arial"/>
        </w:rPr>
        <w:t>202</w:t>
      </w:r>
      <w:r w:rsidR="000C4BF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in corso di validità</w:t>
      </w:r>
    </w:p>
    <w:p w14:paraId="76FA72A4" w14:textId="77777777" w:rsidR="00B20A14" w:rsidRPr="003B08CC" w:rsidRDefault="00B20A14" w:rsidP="00B20A1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14:paraId="24CE6177" w14:textId="77777777" w:rsidR="006D36F0" w:rsidRPr="00C944C0" w:rsidRDefault="006D36F0" w:rsidP="006D36F0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944C0">
        <w:rPr>
          <w:rFonts w:ascii="Arial" w:hAnsi="Arial" w:cs="Arial"/>
          <w:color w:val="auto"/>
          <w:sz w:val="20"/>
          <w:szCs w:val="20"/>
        </w:rPr>
        <w:t>Luogo e data__________________</w:t>
      </w:r>
    </w:p>
    <w:p w14:paraId="1C7DCD94" w14:textId="77777777" w:rsidR="006D36F0" w:rsidRPr="00C944C0" w:rsidRDefault="006D36F0" w:rsidP="006D36F0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214454D9" w14:textId="77777777" w:rsidR="006D36F0" w:rsidRPr="00C944C0" w:rsidRDefault="006D36F0" w:rsidP="006D36F0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944C0">
        <w:rPr>
          <w:rFonts w:ascii="Arial" w:hAnsi="Arial" w:cs="Arial"/>
          <w:color w:val="auto"/>
          <w:sz w:val="20"/>
          <w:szCs w:val="20"/>
        </w:rPr>
        <w:t xml:space="preserve">                                                                                                                    Firma del Dichiarante</w:t>
      </w:r>
    </w:p>
    <w:p w14:paraId="496BB2B8" w14:textId="52D62110" w:rsidR="006D36F0" w:rsidRDefault="00B20A14" w:rsidP="00B20A14">
      <w:pPr>
        <w:pStyle w:val="Default"/>
        <w:spacing w:line="276" w:lineRule="auto"/>
        <w:ind w:left="4248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auto"/>
          <w:sz w:val="20"/>
          <w:szCs w:val="20"/>
        </w:rPr>
        <w:t xml:space="preserve">   </w:t>
      </w:r>
      <w:r w:rsidR="006D36F0" w:rsidRPr="00C944C0">
        <w:rPr>
          <w:rFonts w:ascii="Arial" w:hAnsi="Arial" w:cs="Arial"/>
          <w:color w:val="auto"/>
          <w:sz w:val="20"/>
          <w:szCs w:val="20"/>
        </w:rPr>
        <w:t>__________________________</w:t>
      </w:r>
    </w:p>
    <w:p w14:paraId="43B41FD3" w14:textId="77777777" w:rsidR="006D36F0" w:rsidRDefault="006D36F0" w:rsidP="006D36F0">
      <w:pPr>
        <w:rPr>
          <w:rFonts w:ascii="Arial" w:hAnsi="Arial" w:cs="Arial"/>
          <w:sz w:val="22"/>
          <w:szCs w:val="22"/>
        </w:rPr>
      </w:pPr>
    </w:p>
    <w:p w14:paraId="7B83B499" w14:textId="77777777" w:rsidR="00B20A14" w:rsidRDefault="00B20A14" w:rsidP="006D36F0">
      <w:pPr>
        <w:rPr>
          <w:b/>
          <w:sz w:val="16"/>
          <w:szCs w:val="16"/>
        </w:rPr>
      </w:pPr>
    </w:p>
    <w:p w14:paraId="4D8A4B03" w14:textId="77777777" w:rsidR="00B20A14" w:rsidRDefault="00B20A14" w:rsidP="006D36F0">
      <w:pPr>
        <w:rPr>
          <w:b/>
          <w:sz w:val="16"/>
          <w:szCs w:val="16"/>
        </w:rPr>
      </w:pPr>
    </w:p>
    <w:p w14:paraId="588E97A4" w14:textId="77777777" w:rsidR="00B20A14" w:rsidRDefault="00B20A14" w:rsidP="006D36F0">
      <w:pPr>
        <w:rPr>
          <w:b/>
          <w:sz w:val="16"/>
          <w:szCs w:val="16"/>
        </w:rPr>
      </w:pPr>
    </w:p>
    <w:p w14:paraId="7CD45CB8" w14:textId="77777777" w:rsidR="00B20A14" w:rsidRDefault="00B20A14" w:rsidP="006D36F0">
      <w:pPr>
        <w:rPr>
          <w:b/>
          <w:sz w:val="16"/>
          <w:szCs w:val="16"/>
        </w:rPr>
      </w:pPr>
    </w:p>
    <w:p w14:paraId="6E2C36C2" w14:textId="77777777" w:rsidR="00B20A14" w:rsidRDefault="00B20A14" w:rsidP="006D36F0">
      <w:pPr>
        <w:rPr>
          <w:b/>
          <w:sz w:val="16"/>
          <w:szCs w:val="16"/>
        </w:rPr>
      </w:pPr>
    </w:p>
    <w:p w14:paraId="2442F0E5" w14:textId="77777777" w:rsidR="00B20A14" w:rsidRDefault="00B20A14" w:rsidP="006D36F0">
      <w:pPr>
        <w:rPr>
          <w:b/>
          <w:sz w:val="16"/>
          <w:szCs w:val="16"/>
        </w:rPr>
      </w:pPr>
    </w:p>
    <w:p w14:paraId="6BB65D17" w14:textId="77777777" w:rsidR="00B20A14" w:rsidRDefault="00B20A14" w:rsidP="006D36F0">
      <w:pPr>
        <w:rPr>
          <w:b/>
          <w:sz w:val="16"/>
          <w:szCs w:val="16"/>
        </w:rPr>
      </w:pPr>
    </w:p>
    <w:p w14:paraId="75D4B1AA" w14:textId="77777777" w:rsidR="00B20A14" w:rsidRDefault="00B20A14" w:rsidP="006D36F0">
      <w:pPr>
        <w:rPr>
          <w:b/>
          <w:sz w:val="16"/>
          <w:szCs w:val="16"/>
        </w:rPr>
      </w:pPr>
    </w:p>
    <w:p w14:paraId="48603698" w14:textId="77777777" w:rsidR="00B20A14" w:rsidRDefault="00B20A14" w:rsidP="006D36F0">
      <w:pPr>
        <w:rPr>
          <w:b/>
          <w:sz w:val="16"/>
          <w:szCs w:val="16"/>
        </w:rPr>
      </w:pPr>
    </w:p>
    <w:p w14:paraId="6596FC65" w14:textId="77777777" w:rsidR="00B20A14" w:rsidRDefault="00B20A14" w:rsidP="006D36F0">
      <w:pPr>
        <w:rPr>
          <w:b/>
          <w:sz w:val="16"/>
          <w:szCs w:val="16"/>
        </w:rPr>
      </w:pPr>
    </w:p>
    <w:p w14:paraId="604221EA" w14:textId="77777777" w:rsidR="00B20A14" w:rsidRDefault="00B20A14" w:rsidP="006D36F0">
      <w:pPr>
        <w:rPr>
          <w:b/>
          <w:sz w:val="16"/>
          <w:szCs w:val="16"/>
        </w:rPr>
      </w:pPr>
    </w:p>
    <w:p w14:paraId="20859FE2" w14:textId="77777777" w:rsidR="00B20A14" w:rsidRDefault="00B20A14" w:rsidP="006D36F0">
      <w:pPr>
        <w:rPr>
          <w:b/>
          <w:sz w:val="16"/>
          <w:szCs w:val="16"/>
        </w:rPr>
      </w:pPr>
    </w:p>
    <w:p w14:paraId="3536BF8F" w14:textId="77777777" w:rsidR="00B20A14" w:rsidRDefault="00B20A14" w:rsidP="006D36F0">
      <w:pPr>
        <w:rPr>
          <w:b/>
          <w:sz w:val="16"/>
          <w:szCs w:val="16"/>
        </w:rPr>
      </w:pPr>
    </w:p>
    <w:p w14:paraId="3FCEE893" w14:textId="77777777" w:rsidR="00B20A14" w:rsidRDefault="00B20A14" w:rsidP="006D36F0">
      <w:pPr>
        <w:rPr>
          <w:b/>
          <w:sz w:val="16"/>
          <w:szCs w:val="16"/>
        </w:rPr>
      </w:pPr>
    </w:p>
    <w:p w14:paraId="1631C937" w14:textId="77777777" w:rsidR="00B20A14" w:rsidRDefault="00B20A14" w:rsidP="006D36F0">
      <w:pPr>
        <w:rPr>
          <w:b/>
          <w:sz w:val="16"/>
          <w:szCs w:val="16"/>
        </w:rPr>
      </w:pPr>
    </w:p>
    <w:p w14:paraId="36B60D3E" w14:textId="77777777" w:rsidR="00B20A14" w:rsidRDefault="00B20A14" w:rsidP="006D36F0">
      <w:pPr>
        <w:rPr>
          <w:b/>
          <w:sz w:val="16"/>
          <w:szCs w:val="16"/>
        </w:rPr>
      </w:pPr>
    </w:p>
    <w:p w14:paraId="47247734" w14:textId="77777777" w:rsidR="00B20A14" w:rsidRDefault="00B20A14" w:rsidP="006D36F0">
      <w:pPr>
        <w:rPr>
          <w:b/>
          <w:sz w:val="16"/>
          <w:szCs w:val="16"/>
        </w:rPr>
      </w:pPr>
    </w:p>
    <w:p w14:paraId="1362DBBA" w14:textId="77777777" w:rsidR="00B20A14" w:rsidRDefault="00B20A14" w:rsidP="006D36F0">
      <w:pPr>
        <w:rPr>
          <w:b/>
          <w:sz w:val="16"/>
          <w:szCs w:val="16"/>
        </w:rPr>
      </w:pPr>
    </w:p>
    <w:p w14:paraId="18FC0BBF" w14:textId="77777777" w:rsidR="00B20A14" w:rsidRDefault="00B20A14" w:rsidP="006D36F0">
      <w:pPr>
        <w:rPr>
          <w:b/>
          <w:sz w:val="16"/>
          <w:szCs w:val="16"/>
        </w:rPr>
      </w:pPr>
    </w:p>
    <w:p w14:paraId="06E1091A" w14:textId="77777777" w:rsidR="00B20A14" w:rsidRDefault="00B20A14" w:rsidP="006D36F0">
      <w:pPr>
        <w:rPr>
          <w:b/>
          <w:sz w:val="16"/>
          <w:szCs w:val="16"/>
        </w:rPr>
      </w:pPr>
    </w:p>
    <w:p w14:paraId="279B1E3A" w14:textId="77777777" w:rsidR="00B20A14" w:rsidRDefault="00B20A14" w:rsidP="006D36F0">
      <w:pPr>
        <w:rPr>
          <w:b/>
          <w:sz w:val="16"/>
          <w:szCs w:val="16"/>
        </w:rPr>
      </w:pPr>
    </w:p>
    <w:p w14:paraId="2369EF17" w14:textId="77777777" w:rsidR="00B20A14" w:rsidRDefault="00B20A14" w:rsidP="006D36F0">
      <w:pPr>
        <w:rPr>
          <w:b/>
          <w:sz w:val="16"/>
          <w:szCs w:val="16"/>
        </w:rPr>
      </w:pPr>
    </w:p>
    <w:p w14:paraId="2D2FF222" w14:textId="77777777" w:rsidR="00B20A14" w:rsidRDefault="00B20A14" w:rsidP="006D36F0">
      <w:pPr>
        <w:rPr>
          <w:b/>
          <w:sz w:val="16"/>
          <w:szCs w:val="16"/>
        </w:rPr>
      </w:pPr>
    </w:p>
    <w:p w14:paraId="08BD1683" w14:textId="77777777" w:rsidR="00B20A14" w:rsidRDefault="00B20A14" w:rsidP="006D36F0">
      <w:pPr>
        <w:rPr>
          <w:b/>
          <w:sz w:val="16"/>
          <w:szCs w:val="16"/>
        </w:rPr>
      </w:pPr>
    </w:p>
    <w:p w14:paraId="02352195" w14:textId="2368DB98" w:rsidR="006D36F0" w:rsidRPr="004130D5" w:rsidRDefault="006D36F0" w:rsidP="006D36F0">
      <w:pPr>
        <w:rPr>
          <w:b/>
          <w:sz w:val="16"/>
          <w:szCs w:val="16"/>
        </w:rPr>
      </w:pPr>
      <w:r w:rsidRPr="004130D5">
        <w:rPr>
          <w:b/>
          <w:sz w:val="16"/>
          <w:szCs w:val="16"/>
        </w:rPr>
        <w:t>INFORMATIVA AI SENSI DEGLI ART. 13-14 DEL GDPR (GENERAL DATA PROTECTION REGULATION) 2016/679 E DELLA NORMATIVA NAZIONALE</w:t>
      </w:r>
    </w:p>
    <w:p w14:paraId="4B55FF82" w14:textId="77777777" w:rsidR="006D36F0" w:rsidRPr="004130D5" w:rsidRDefault="006D36F0" w:rsidP="006D36F0">
      <w:pPr>
        <w:rPr>
          <w:sz w:val="16"/>
          <w:szCs w:val="16"/>
        </w:rPr>
      </w:pPr>
    </w:p>
    <w:p w14:paraId="3D3808C7" w14:textId="77777777" w:rsidR="006D36F0" w:rsidRPr="004130D5" w:rsidRDefault="006D36F0" w:rsidP="006D36F0">
      <w:pPr>
        <w:rPr>
          <w:sz w:val="16"/>
          <w:szCs w:val="16"/>
        </w:rPr>
      </w:pPr>
      <w:r w:rsidRPr="004130D5">
        <w:rPr>
          <w:sz w:val="16"/>
          <w:szCs w:val="16"/>
        </w:rPr>
        <w:t xml:space="preserve">Il </w:t>
      </w:r>
      <w:r w:rsidRPr="004130D5">
        <w:rPr>
          <w:rStyle w:val="Enfasigrassetto"/>
          <w:rFonts w:eastAsia="Noto Sans CJK SC Thin"/>
          <w:sz w:val="16"/>
          <w:szCs w:val="16"/>
        </w:rPr>
        <w:t>COMUNE DI OLLASTRA</w:t>
      </w:r>
      <w:r w:rsidRPr="004130D5">
        <w:rPr>
          <w:sz w:val="16"/>
          <w:szCs w:val="16"/>
        </w:rPr>
        <w:t xml:space="preserve">, in qualità di titolare (, con sede in OLLASTRA (OR), via ANGIOY n. 25, Provincia Oristano EMAIL: </w:t>
      </w:r>
      <w:hyperlink r:id="rId8" w:history="1">
        <w:r w:rsidRPr="004130D5">
          <w:rPr>
            <w:rStyle w:val="Collegamentoipertestuale"/>
            <w:rFonts w:eastAsia="Noto Sans CJK SC Thin"/>
            <w:sz w:val="16"/>
            <w:szCs w:val="16"/>
          </w:rPr>
          <w:t>info@comune.ollastra.or.it</w:t>
        </w:r>
      </w:hyperlink>
      <w:r w:rsidRPr="004130D5">
        <w:rPr>
          <w:sz w:val="16"/>
          <w:szCs w:val="16"/>
        </w:rPr>
        <w:t xml:space="preserve">, PEC: </w:t>
      </w:r>
      <w:r w:rsidRPr="004130D5">
        <w:rPr>
          <w:color w:val="0000FF"/>
          <w:sz w:val="16"/>
          <w:szCs w:val="16"/>
        </w:rPr>
        <w:t>protocollo@pec.comunediollastra.it</w:t>
      </w:r>
      <w:r w:rsidRPr="004130D5">
        <w:rPr>
          <w:sz w:val="16"/>
          <w:szCs w:val="16"/>
        </w:rPr>
        <w:t>, Centralino: +39: 0783/409000), tratterà i dati personali conferiti con il presente modulo,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</w:r>
    </w:p>
    <w:p w14:paraId="29B5900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Il trattamento relativo al presente servizio sarà improntato ai principi di correttezza, liceità, trasparenza e di tutela della Sua riservatezza e dei Suoi diritti.</w:t>
      </w:r>
    </w:p>
    <w:p w14:paraId="3562952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22003596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Ai sensi dell'articolo 13 del GDPR 2016/679, pertanto, Le forniamo le seguenti informazioni:</w:t>
      </w:r>
    </w:p>
    <w:p w14:paraId="7D14751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personali che in occasione dell'attivazione del presente servizio saranno raccolti e trattati riguardano:</w:t>
      </w:r>
    </w:p>
    <w:p w14:paraId="14DDA72A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dati identificativi: cognome e nome, residenza, domicilio, nascita, identificativo online (username, password, customer ID, altro)</w:t>
      </w:r>
    </w:p>
    <w:p w14:paraId="1662B0A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situazione familiare, immagini, elementi caratteristici della identità fisica, fisiologica, genetica, psichica, economica, culturale, sociale.</w:t>
      </w:r>
    </w:p>
    <w:p w14:paraId="631ED71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dati inerenti lo stile di vita</w:t>
      </w:r>
    </w:p>
    <w:p w14:paraId="312DAB6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economica</w:t>
      </w:r>
    </w:p>
    <w:p w14:paraId="40163EE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finanziaria</w:t>
      </w:r>
    </w:p>
    <w:p w14:paraId="3078EB2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patrimoniale</w:t>
      </w:r>
    </w:p>
    <w:p w14:paraId="29E1337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fiscale.</w:t>
      </w:r>
    </w:p>
    <w:p w14:paraId="3F7F69D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dati di connessione: indirizzo IP, login, altro.</w:t>
      </w:r>
    </w:p>
    <w:p w14:paraId="160B42C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dati di localizzazione: ubicazione, GPS, GSM, altro.</w:t>
      </w:r>
    </w:p>
    <w:p w14:paraId="490CB90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Sono richiesti dati personali relativi ai soggetti che fanno parte dell'impresa (titolare, soci, procuratori) e/o loro delegati o soggetti collegati (es. Procuratore, soci ecc...)</w:t>
      </w:r>
    </w:p>
    <w:p w14:paraId="0824513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744C598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In particolare sono previsti trattamenti di dati sensibili:</w:t>
      </w:r>
    </w:p>
    <w:p w14:paraId="3012C8B6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Dati inerenti l’origine razziale o etnica</w:t>
      </w:r>
    </w:p>
    <w:p w14:paraId="5BAACAF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opinioni politiche</w:t>
      </w:r>
    </w:p>
    <w:p w14:paraId="4238CE8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convinzioni religiose o filosofiche</w:t>
      </w:r>
    </w:p>
    <w:p w14:paraId="1856F8DE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appartenenza sindacale</w:t>
      </w:r>
    </w:p>
    <w:p w14:paraId="5B96137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salute, vita o orientamento sessuale</w:t>
      </w:r>
    </w:p>
    <w:p w14:paraId="2776C77B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dati genetici e biometrici</w:t>
      </w:r>
    </w:p>
    <w:p w14:paraId="12CF7315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]</w:t>
      </w:r>
      <w:proofErr w:type="gramEnd"/>
      <w:r w:rsidRPr="004130D5">
        <w:rPr>
          <w:sz w:val="16"/>
          <w:szCs w:val="16"/>
        </w:rPr>
        <w:t xml:space="preserve"> dati relativi a condanne penali</w:t>
      </w:r>
    </w:p>
    <w:p w14:paraId="3B7EA55A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..........................</w:t>
      </w:r>
    </w:p>
    <w:p w14:paraId="049A346E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2ADA256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raccolti saranno trattati in quanto:</w:t>
      </w:r>
    </w:p>
    <w:p w14:paraId="0DDA625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l'interessato ha espresso il consenso al trattamento dei propri dati personali per una o più specifiche finalità (in questo caso il consenso sarà acquisito con separato atto);</w:t>
      </w:r>
    </w:p>
    <w:p w14:paraId="0DFAC59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all'esecuzione di un contratto di cui l'interessato è parte o all'esecuzione di misure precontrattuali adottate su richiesta dello stesso;</w:t>
      </w:r>
    </w:p>
    <w:p w14:paraId="687A4D7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es. Ai sensi del Dlgs 50/2016 la partecipazione alle procedure per l'affidamento di appalti e concessioni determina l'attivazione di rapporti contrattuali e precontrattuali con la stazione appaltante</w:t>
      </w:r>
    </w:p>
    <w:p w14:paraId="36FA25B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per adempiere un obbligo legale al quale è soggetto il titolare del trattamento;</w:t>
      </w:r>
    </w:p>
    <w:p w14:paraId="3584ED3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Dettagli: es Il Dlgs 50/2016 (e relative disposizioni di attuazione) prevede l'obbligo per la stazione appaltante di acquisire i dati inerenti </w:t>
      </w:r>
      <w:proofErr w:type="gramStart"/>
      <w:r w:rsidRPr="004130D5">
        <w:rPr>
          <w:sz w:val="16"/>
          <w:szCs w:val="16"/>
        </w:rPr>
        <w:t>la</w:t>
      </w:r>
      <w:proofErr w:type="gramEnd"/>
      <w:r w:rsidRPr="004130D5">
        <w:rPr>
          <w:sz w:val="16"/>
          <w:szCs w:val="16"/>
        </w:rPr>
        <w:t xml:space="preserve"> partecipazione alle procedure di gara ed i conseguenti atti (ammissione, esclusione, aggiudicazione, stipulazione)</w:t>
      </w:r>
    </w:p>
    <w:p w14:paraId="478E134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per la salvaguardia degli interessi vitali dell'interessato o di un'altra persona fisica;</w:t>
      </w:r>
    </w:p>
    <w:p w14:paraId="3085732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..........................</w:t>
      </w:r>
    </w:p>
    <w:p w14:paraId="0A9EED58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per l'esecuzione di un compito di interesse pubblico o connesso all'esercizio di pubblici poteri di cui è investito il titolare del trattamento;</w:t>
      </w:r>
    </w:p>
    <w:p w14:paraId="0E04047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Dettagli: es Il Dlgs 50/2016 (e relative disposizioni di attuazione) prevede l'obbligo per la stazione appaltante di acquisire i dati inerenti </w:t>
      </w:r>
      <w:proofErr w:type="gramStart"/>
      <w:r w:rsidRPr="004130D5">
        <w:rPr>
          <w:sz w:val="16"/>
          <w:szCs w:val="16"/>
        </w:rPr>
        <w:t>la</w:t>
      </w:r>
      <w:proofErr w:type="gramEnd"/>
      <w:r w:rsidRPr="004130D5">
        <w:rPr>
          <w:sz w:val="16"/>
          <w:szCs w:val="16"/>
        </w:rPr>
        <w:t xml:space="preserve"> partecipazione alle procedure di gara ed i conseguenti atti (ammissione, esclusione, aggiudicazione, stipulazione)</w:t>
      </w:r>
    </w:p>
    <w:p w14:paraId="4B2C053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</w:t>
      </w:r>
      <w:proofErr w:type="gramStart"/>
      <w:r w:rsidRPr="004130D5">
        <w:rPr>
          <w:sz w:val="16"/>
          <w:szCs w:val="16"/>
        </w:rPr>
        <w:t>]  il</w:t>
      </w:r>
      <w:proofErr w:type="gramEnd"/>
      <w:r w:rsidRPr="004130D5">
        <w:rPr>
          <w:sz w:val="16"/>
          <w:szCs w:val="16"/>
        </w:rPr>
        <w:t xml:space="preserve"> trattamento è necessario per il perseguimento del legittimo interesse del titolare del trattamento o di terzi, a condizione che non prevalgano gli interessi o i diritti e le libertà fondamentali dell'interessato che richiedono la protezione dei dati personali, in particolare se l'interessato è un minore.</w:t>
      </w:r>
    </w:p>
    <w:p w14:paraId="72D22EAE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..........................</w:t>
      </w:r>
    </w:p>
    <w:p w14:paraId="0455BF8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68A14A5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personali forniti saranno oggetto di:</w:t>
      </w:r>
    </w:p>
    <w:p w14:paraId="0EAD3968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raccolta</w:t>
      </w:r>
    </w:p>
    <w:p w14:paraId="268009C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registrazione</w:t>
      </w:r>
    </w:p>
    <w:p w14:paraId="1904A7B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organizzazione</w:t>
      </w:r>
    </w:p>
    <w:p w14:paraId="62A39BDB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strutturazione</w:t>
      </w:r>
    </w:p>
    <w:p w14:paraId="399F021E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conservazione</w:t>
      </w:r>
    </w:p>
    <w:p w14:paraId="2420FF68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adattamento o modifica</w:t>
      </w:r>
    </w:p>
    <w:p w14:paraId="20F30FB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estrazione</w:t>
      </w:r>
    </w:p>
    <w:p w14:paraId="27AE147B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consultazione</w:t>
      </w:r>
    </w:p>
    <w:p w14:paraId="5C546CFA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uso</w:t>
      </w:r>
    </w:p>
    <w:p w14:paraId="2DE598C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comunicazione mediante trasmissione</w:t>
      </w:r>
    </w:p>
    <w:p w14:paraId="5C23AC1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diffusione o qualsiasi altra forma di messa a disposizione</w:t>
      </w:r>
    </w:p>
    <w:p w14:paraId="5F8EC4DA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raffronto od interconnessione</w:t>
      </w:r>
    </w:p>
    <w:p w14:paraId="0322C3C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limitazione</w:t>
      </w:r>
    </w:p>
    <w:p w14:paraId="67BC6D7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cancellazione o distruzione</w:t>
      </w:r>
    </w:p>
    <w:p w14:paraId="42BFA04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profilazione</w:t>
      </w:r>
    </w:p>
    <w:p w14:paraId="4C75C4C6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pseudonimizzazione</w:t>
      </w:r>
    </w:p>
    <w:p w14:paraId="5D0AC41B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ogni altra operazione applicata a dati personali</w:t>
      </w:r>
    </w:p>
    <w:p w14:paraId="01123A65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es Il trattamento dei dati avviene tramite applicativo informatico centralizzato (</w:t>
      </w:r>
      <w:proofErr w:type="spellStart"/>
      <w:r w:rsidRPr="004130D5">
        <w:rPr>
          <w:sz w:val="16"/>
          <w:szCs w:val="16"/>
        </w:rPr>
        <w:t>Me.P.A</w:t>
      </w:r>
      <w:proofErr w:type="spellEnd"/>
      <w:r w:rsidRPr="004130D5">
        <w:rPr>
          <w:sz w:val="16"/>
          <w:szCs w:val="16"/>
        </w:rPr>
        <w:t>., e applicativi dei mercati elettronici regionali o della stazione appaltante) e, episodicamente, con modalità cartacee. Le caratteristiche tecniche possono essere messe a disposizione degli interessati su richiesta e sono comunque in gran parte disponibili sulle piattaforme utilizzate.</w:t>
      </w:r>
    </w:p>
    <w:p w14:paraId="3356EE76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2907006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In caso di comunicazione i dati saranno trasmessi a:</w:t>
      </w:r>
    </w:p>
    <w:p w14:paraId="0CA85FF5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Enti Pubblici</w:t>
      </w:r>
    </w:p>
    <w:p w14:paraId="3275E99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Privati (cointeressati, controinteressati)</w:t>
      </w:r>
    </w:p>
    <w:p w14:paraId="7090500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Organi di vigilanza e controllo</w:t>
      </w:r>
    </w:p>
    <w:p w14:paraId="6B5A841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Autorità giudiziaria</w:t>
      </w:r>
    </w:p>
    <w:p w14:paraId="0A89D49A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lastRenderedPageBreak/>
        <w:t xml:space="preserve">Altro </w:t>
      </w:r>
    </w:p>
    <w:p w14:paraId="64ADC99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Il trattamento:</w:t>
      </w:r>
    </w:p>
    <w:p w14:paraId="7A1CC30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]</w:t>
      </w:r>
      <w:proofErr w:type="gramEnd"/>
      <w:r w:rsidRPr="004130D5">
        <w:rPr>
          <w:sz w:val="16"/>
          <w:szCs w:val="16"/>
        </w:rPr>
        <w:t xml:space="preserve"> comporta l'attivazione di un processo decisionale automatizzato, compresa la profilazione, consistente in .................</w:t>
      </w:r>
    </w:p>
    <w:p w14:paraId="3C72134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non comporta l'attivazione di un processo decisionale automatizzato</w:t>
      </w:r>
    </w:p>
    <w:p w14:paraId="7F5B0FEA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 </w:t>
      </w:r>
    </w:p>
    <w:p w14:paraId="637E84E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Si informa che, tenuto conto delle finalità del trattamento come sopra illustrate, il conferimento dei dati è obbligatorio ed il loro mancato, parziale o inesatto conferimento potrà avere, come conseguenza, l'impossibilità di svolgere l’attività.</w:t>
      </w:r>
    </w:p>
    <w:p w14:paraId="07BCBC2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6E89F249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Il trattamento sarà effettuato sia con strumenti manuali e/o informatici 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3D20D27B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2F378B2E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In particolare sono state adottate le seguenti misure di sicurezza:</w:t>
      </w:r>
    </w:p>
    <w:p w14:paraId="00E33D08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[X] misure specifiche poste in essere per fronteggiare rischi di distruzione, perdita, modifica, accesso, divulgazione non autorizzata, la cui efficacia va valutata regolarmente. </w:t>
      </w:r>
    </w:p>
    <w:p w14:paraId="28A8FCC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Sistemi di autenticazione</w:t>
      </w:r>
    </w:p>
    <w:p w14:paraId="75F71458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sistemi di autorizzazione</w:t>
      </w:r>
    </w:p>
    <w:p w14:paraId="22D47170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sistemi di protezione (antivirus; firewall; antintrusione; altro) adottati per il trattamento</w:t>
      </w:r>
    </w:p>
    <w:p w14:paraId="4B10A27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Sicurezza anche logistica</w:t>
      </w:r>
    </w:p>
    <w:p w14:paraId="5836763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Altro….</w:t>
      </w:r>
    </w:p>
    <w:p w14:paraId="3C620FE5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19089DF5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personali vengono conservati:</w:t>
      </w:r>
    </w:p>
    <w:p w14:paraId="7AA08AB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a tempo illimitato nel rispetto della vigente normativa</w:t>
      </w:r>
    </w:p>
    <w:p w14:paraId="7BF61F4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per un periodo di ........... anni in quanto .............................</w:t>
      </w:r>
    </w:p>
    <w:p w14:paraId="2C1A418E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0651B3F0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Lei potrà, in qualsiasi momento, esercitare i diritti:</w:t>
      </w:r>
    </w:p>
    <w:p w14:paraId="0770BF61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richiedere maggiori informazioni in relazione ai contenuti della presente informativa</w:t>
      </w:r>
    </w:p>
    <w:p w14:paraId="0B6AA0C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accesso ai dati personali;</w:t>
      </w:r>
    </w:p>
    <w:p w14:paraId="14A63F58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ottenere la rettifica o la cancellazione degli stessi o la limitazione del trattamento che lo riguardano (nei casi previsti dalla normativa);</w:t>
      </w:r>
    </w:p>
    <w:p w14:paraId="48D8D90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opporsi al trattamento (nei casi previsti dalla normativa);</w:t>
      </w:r>
    </w:p>
    <w:p w14:paraId="420AB503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alla portabilità dei dati (nei casi previsti dalla normativa);</w:t>
      </w:r>
    </w:p>
    <w:p w14:paraId="2FCF1B4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revocare il consenso, ove previsto: la revoca del consenso non pregiudica la liceità del trattamento basata sul consenso conferito prima della revoca;</w:t>
      </w:r>
    </w:p>
    <w:p w14:paraId="3755DE1D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proporre reclamo all'autorità di controllo (Garante Privacy)</w:t>
      </w:r>
    </w:p>
    <w:p w14:paraId="7436D34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dare mandato a un organismo, un'organizzazione o un'associazione senza scopo di lucro per l'esercizio dei suoi diritti</w:t>
      </w:r>
    </w:p>
    <w:p w14:paraId="76543557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richiedere il risarcimento dei danni conseguenti alla violazione della normativa (art. 82)</w:t>
      </w:r>
    </w:p>
    <w:p w14:paraId="178F2FD6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6B2AE780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680013A2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65FE0AB0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L’esercizio dei suoi diritti potrà avvenire attraverso contatto diretto e/o l’invio di una richiesta anche mediante email a:</w:t>
      </w:r>
    </w:p>
    <w:p w14:paraId="5DECDDC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40"/>
        <w:gridCol w:w="3599"/>
        <w:gridCol w:w="1800"/>
        <w:gridCol w:w="2806"/>
      </w:tblGrid>
      <w:tr w:rsidR="006D36F0" w:rsidRPr="004130D5" w14:paraId="4E177E94" w14:textId="77777777" w:rsidTr="00AC52E5"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05CF79" w14:textId="77777777" w:rsidR="006D36F0" w:rsidRPr="004130D5" w:rsidRDefault="006D36F0" w:rsidP="00AC52E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Soggetto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F5322A" w14:textId="77777777" w:rsidR="006D36F0" w:rsidRPr="004130D5" w:rsidRDefault="006D36F0" w:rsidP="00AC52E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Dati anagrafici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9273F7" w14:textId="77777777" w:rsidR="006D36F0" w:rsidRPr="004130D5" w:rsidRDefault="006D36F0" w:rsidP="00AC52E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Contatto tel.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778433" w14:textId="77777777" w:rsidR="006D36F0" w:rsidRPr="004130D5" w:rsidRDefault="006D36F0" w:rsidP="00AC52E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email</w:t>
            </w:r>
          </w:p>
        </w:tc>
      </w:tr>
      <w:tr w:rsidR="006D36F0" w:rsidRPr="004130D5" w14:paraId="140E77EE" w14:textId="77777777" w:rsidTr="00AC52E5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5FDCBD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Titolare</w:t>
            </w:r>
          </w:p>
        </w:tc>
        <w:tc>
          <w:tcPr>
            <w:tcW w:w="3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A42ADB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Comune di Ollastra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0CF87C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+39 0783/409000</w:t>
            </w:r>
          </w:p>
        </w:tc>
        <w:tc>
          <w:tcPr>
            <w:tcW w:w="2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A5A096" w14:textId="77777777" w:rsidR="006D36F0" w:rsidRPr="004130D5" w:rsidRDefault="000C3C71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9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info@comune.ollastra.or.it</w:t>
              </w:r>
            </w:hyperlink>
          </w:p>
        </w:tc>
      </w:tr>
      <w:tr w:rsidR="006D36F0" w:rsidRPr="004130D5" w14:paraId="461E9F35" w14:textId="77777777" w:rsidTr="00AC52E5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1BAC59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Responsabile</w:t>
            </w:r>
          </w:p>
        </w:tc>
        <w:tc>
          <w:tcPr>
            <w:tcW w:w="3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AF7F5D" w14:textId="570F8B62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 xml:space="preserve">Responsabile del Servizio Amministrativo – Contabile dott.ssa </w:t>
            </w:r>
            <w:r w:rsidR="00B20A14">
              <w:rPr>
                <w:sz w:val="16"/>
                <w:szCs w:val="16"/>
              </w:rPr>
              <w:t>Maria Bonaria Scala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B5F2FF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+39 0783/409000</w:t>
            </w:r>
          </w:p>
        </w:tc>
        <w:tc>
          <w:tcPr>
            <w:tcW w:w="2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37DCCE" w14:textId="77777777" w:rsidR="006D36F0" w:rsidRPr="004130D5" w:rsidRDefault="000C3C71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0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info@comune.ollastra.or.it</w:t>
              </w:r>
            </w:hyperlink>
          </w:p>
        </w:tc>
      </w:tr>
    </w:tbl>
    <w:p w14:paraId="1FCE92F7" w14:textId="77777777" w:rsidR="006D36F0" w:rsidRPr="004130D5" w:rsidRDefault="006D36F0" w:rsidP="006D36F0">
      <w:pPr>
        <w:widowControl w:val="0"/>
        <w:suppressAutoHyphens/>
        <w:rPr>
          <w:sz w:val="16"/>
          <w:szCs w:val="16"/>
          <w:lang w:eastAsia="en-US"/>
        </w:rPr>
      </w:pPr>
    </w:p>
    <w:p w14:paraId="52E8D7F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Contatto web del titolare: www.comune.ollastra.or.it</w:t>
      </w:r>
    </w:p>
    <w:p w14:paraId="49B2B89C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Il Titolare ha nominato quale Responsabile della Protezione dei Dati Personali, l’Avv. Alessandra Sebastiana </w:t>
      </w:r>
      <w:proofErr w:type="spellStart"/>
      <w:r w:rsidRPr="004130D5">
        <w:rPr>
          <w:sz w:val="16"/>
          <w:szCs w:val="16"/>
        </w:rPr>
        <w:t>Etzo</w:t>
      </w:r>
      <w:proofErr w:type="spellEnd"/>
      <w:r w:rsidRPr="004130D5">
        <w:rPr>
          <w:sz w:val="16"/>
          <w:szCs w:val="16"/>
        </w:rPr>
        <w:t xml:space="preserve"> con Studio in Oristano alla Via San </w:t>
      </w:r>
      <w:proofErr w:type="spellStart"/>
      <w:r w:rsidRPr="004130D5">
        <w:rPr>
          <w:sz w:val="16"/>
          <w:szCs w:val="16"/>
        </w:rPr>
        <w:t>Simaco</w:t>
      </w:r>
      <w:proofErr w:type="spellEnd"/>
      <w:r w:rsidRPr="004130D5">
        <w:rPr>
          <w:sz w:val="16"/>
          <w:szCs w:val="16"/>
        </w:rPr>
        <w:t xml:space="preserve"> n. 85, che è possibile contattare mediante invio di comunicazione postale all’indirizzo dello studio ovvero ai seguenti recapiti: mail </w:t>
      </w:r>
      <w:hyperlink r:id="rId11" w:history="1">
        <w:r w:rsidRPr="004130D5">
          <w:rPr>
            <w:rStyle w:val="Collegamentoipertestuale"/>
            <w:rFonts w:eastAsia="Noto Sans CJK SC Thin"/>
            <w:sz w:val="16"/>
            <w:szCs w:val="16"/>
          </w:rPr>
          <w:t>dpo@unionecoros.it</w:t>
        </w:r>
      </w:hyperlink>
      <w:r w:rsidRPr="004130D5">
        <w:rPr>
          <w:sz w:val="16"/>
          <w:szCs w:val="16"/>
        </w:rPr>
        <w:t xml:space="preserve">” </w:t>
      </w:r>
    </w:p>
    <w:p w14:paraId="68611F3F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70F8A746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Gli interessati, ricorrendone i presupposti, hanno, altresì, il diritto di proporre reclamo al Garante quale autorità di controllo secondo le procedure previste ed i modelli scaricabili dal sito del Garante Privacy.</w:t>
      </w:r>
    </w:p>
    <w:p w14:paraId="0E361E25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</w:p>
    <w:p w14:paraId="4D2F32B4" w14:textId="77777777" w:rsidR="006D36F0" w:rsidRPr="004130D5" w:rsidRDefault="006D36F0" w:rsidP="006D36F0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La informiamo che potrà ottenere ulteriori informazioni sul trattamento dei dati e sull'esercizio dei sui diritti </w:t>
      </w:r>
      <w:proofErr w:type="spellStart"/>
      <w:r w:rsidRPr="004130D5">
        <w:rPr>
          <w:sz w:val="16"/>
          <w:szCs w:val="16"/>
        </w:rPr>
        <w:t>nonchè</w:t>
      </w:r>
      <w:proofErr w:type="spellEnd"/>
      <w:r w:rsidRPr="004130D5">
        <w:rPr>
          <w:sz w:val="16"/>
          <w:szCs w:val="16"/>
        </w:rPr>
        <w:t xml:space="preserve"> sulla disciplina normativa in materia ai seguenti link:</w:t>
      </w:r>
    </w:p>
    <w:tbl>
      <w:tblPr>
        <w:tblW w:w="96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61"/>
        <w:gridCol w:w="3184"/>
      </w:tblGrid>
      <w:tr w:rsidR="006D36F0" w:rsidRPr="004130D5" w14:paraId="7D7B317F" w14:textId="77777777" w:rsidTr="00AC52E5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0540" w14:textId="77777777" w:rsidR="006D36F0" w:rsidRPr="004130D5" w:rsidRDefault="006D36F0" w:rsidP="00AC52E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Descrizione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2445" w14:textId="77777777" w:rsidR="006D36F0" w:rsidRPr="004130D5" w:rsidRDefault="006D36F0" w:rsidP="00AC52E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Link</w:t>
            </w:r>
          </w:p>
        </w:tc>
      </w:tr>
      <w:tr w:rsidR="006D36F0" w:rsidRPr="004130D5" w14:paraId="6C708F8F" w14:textId="77777777" w:rsidTr="00AC52E5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CB72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Pagine web del Titolare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7CD6C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www.comune.ollastra.or.it</w:t>
            </w:r>
          </w:p>
        </w:tc>
      </w:tr>
      <w:tr w:rsidR="006D36F0" w:rsidRPr="004130D5" w14:paraId="4555C236" w14:textId="77777777" w:rsidTr="00AC52E5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4D4C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Regolamento (UE) 2016/679 del Parlamento europeo e del Consiglio, del 27 aprile 2016, relativo alla protezione delle persone fisiche con riguardo al trattamento dei dati personali, nonché alla libera circolazione di tali dati e che abroga la direttiva 95/46/CE (regolamento generale sulla protezione dei dati) (Testo rilevante ai fini del SEE)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2942" w14:textId="77777777" w:rsidR="006D36F0" w:rsidRPr="004130D5" w:rsidRDefault="000C3C71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2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https://eur-lex.europa.eu/legal-content/IT/TXT/?uri=uriserv:OJ.L_.2016.119.01.0001.01.ITA</w:t>
              </w:r>
            </w:hyperlink>
            <w:r w:rsidR="006D36F0" w:rsidRPr="004130D5">
              <w:rPr>
                <w:sz w:val="16"/>
                <w:szCs w:val="16"/>
              </w:rPr>
              <w:t xml:space="preserve"> </w:t>
            </w:r>
          </w:p>
        </w:tc>
      </w:tr>
      <w:tr w:rsidR="006D36F0" w:rsidRPr="004130D5" w14:paraId="58C3CA6C" w14:textId="77777777" w:rsidTr="00AC52E5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6790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Garante europeo della protezione dei dati (GEPD)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BFE7" w14:textId="77777777" w:rsidR="006D36F0" w:rsidRPr="004130D5" w:rsidRDefault="000C3C71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3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https://europa.eu/european-</w:t>
              </w:r>
            </w:hyperlink>
            <w:hyperlink r:id="rId14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union/about-eu/institutions-</w:t>
              </w:r>
            </w:hyperlink>
            <w:hyperlink r:id="rId15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bodies/european-data-protection-supervisor_it</w:t>
              </w:r>
            </w:hyperlink>
          </w:p>
        </w:tc>
      </w:tr>
      <w:tr w:rsidR="006D36F0" w:rsidRPr="004130D5" w14:paraId="2BD1C530" w14:textId="77777777" w:rsidTr="00AC52E5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7257" w14:textId="77777777" w:rsidR="006D36F0" w:rsidRPr="004130D5" w:rsidRDefault="006D36F0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 xml:space="preserve">Garante italiano della protezione dei dati 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45D08" w14:textId="77777777" w:rsidR="006D36F0" w:rsidRPr="004130D5" w:rsidRDefault="000C3C71" w:rsidP="00AC52E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6" w:history="1">
              <w:r w:rsidR="006D36F0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http://www.garanteprivacy.it/web/guest/home</w:t>
              </w:r>
            </w:hyperlink>
            <w:r w:rsidR="006D36F0" w:rsidRPr="004130D5">
              <w:rPr>
                <w:sz w:val="16"/>
                <w:szCs w:val="16"/>
              </w:rPr>
              <w:t xml:space="preserve">  </w:t>
            </w:r>
          </w:p>
        </w:tc>
      </w:tr>
    </w:tbl>
    <w:p w14:paraId="29868EA4" w14:textId="77777777" w:rsidR="006D36F0" w:rsidRPr="004130D5" w:rsidRDefault="006D36F0" w:rsidP="006D36F0">
      <w:pPr>
        <w:rPr>
          <w:sz w:val="16"/>
          <w:szCs w:val="16"/>
          <w:lang w:eastAsia="en-US"/>
        </w:rPr>
      </w:pPr>
    </w:p>
    <w:p w14:paraId="7F96F0C6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,Bold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Noto Sans CJK SC Thin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33DED"/>
    <w:multiLevelType w:val="hybridMultilevel"/>
    <w:tmpl w:val="D9E48C5E"/>
    <w:lvl w:ilvl="0" w:tplc="3028DF4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B073B"/>
    <w:multiLevelType w:val="hybridMultilevel"/>
    <w:tmpl w:val="1754681E"/>
    <w:lvl w:ilvl="0" w:tplc="3028DF4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3F722A8D"/>
    <w:multiLevelType w:val="hybridMultilevel"/>
    <w:tmpl w:val="18E0A364"/>
    <w:lvl w:ilvl="0" w:tplc="3028DF4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D2754"/>
    <w:multiLevelType w:val="hybridMultilevel"/>
    <w:tmpl w:val="A1FCADCA"/>
    <w:lvl w:ilvl="0" w:tplc="3028DF40">
      <w:start w:val="1"/>
      <w:numFmt w:val="bullet"/>
      <w:lvlText w:val=""/>
      <w:lvlJc w:val="left"/>
      <w:pPr>
        <w:ind w:left="64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 w16cid:durableId="2030375395">
    <w:abstractNumId w:val="4"/>
  </w:num>
  <w:num w:numId="2" w16cid:durableId="1917781646">
    <w:abstractNumId w:val="1"/>
  </w:num>
  <w:num w:numId="3" w16cid:durableId="557324930">
    <w:abstractNumId w:val="2"/>
  </w:num>
  <w:num w:numId="4" w16cid:durableId="723136933">
    <w:abstractNumId w:val="6"/>
  </w:num>
  <w:num w:numId="5" w16cid:durableId="1083841174">
    <w:abstractNumId w:val="8"/>
  </w:num>
  <w:num w:numId="6" w16cid:durableId="970012161">
    <w:abstractNumId w:val="7"/>
  </w:num>
  <w:num w:numId="7" w16cid:durableId="210311152">
    <w:abstractNumId w:val="3"/>
  </w:num>
  <w:num w:numId="8" w16cid:durableId="2080982337">
    <w:abstractNumId w:val="0"/>
  </w:num>
  <w:num w:numId="9" w16cid:durableId="8831045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F0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0C3C71"/>
    <w:rsid w:val="000C4BFD"/>
    <w:rsid w:val="00100F8A"/>
    <w:rsid w:val="00164A0C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10C2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75526"/>
    <w:rsid w:val="00696C00"/>
    <w:rsid w:val="006D36F0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0A14"/>
    <w:rsid w:val="00B27F18"/>
    <w:rsid w:val="00B435A7"/>
    <w:rsid w:val="00B82F3D"/>
    <w:rsid w:val="00B96652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22ED6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41820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011606"/>
  <w15:chartTrackingRefBased/>
  <w15:docId w15:val="{85BC9023-3122-476A-8826-0FACD6294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paragraph" w:styleId="Titolo1">
    <w:name w:val="heading 1"/>
    <w:basedOn w:val="Normale"/>
    <w:next w:val="Normale"/>
    <w:link w:val="Titolo1Carattere"/>
    <w:uiPriority w:val="9"/>
    <w:qFormat/>
    <w:rsid w:val="006D36F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D36F0"/>
    <w:rPr>
      <w:rFonts w:ascii="Calibri Light" w:hAnsi="Calibri Light"/>
      <w:b/>
      <w:bCs/>
      <w:kern w:val="32"/>
      <w:sz w:val="32"/>
      <w:szCs w:val="32"/>
    </w:rPr>
  </w:style>
  <w:style w:type="paragraph" w:customStyle="1" w:styleId="Default">
    <w:name w:val="Default"/>
    <w:rsid w:val="006D36F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6D36F0"/>
    <w:pPr>
      <w:autoSpaceDE w:val="0"/>
      <w:autoSpaceDN w:val="0"/>
      <w:adjustRightInd w:val="0"/>
      <w:ind w:left="1320" w:hanging="1320"/>
      <w:jc w:val="both"/>
    </w:pPr>
    <w:rPr>
      <w:rFonts w:ascii="Microsoft Sans Serif" w:hAnsi="Microsoft Sans Serif" w:cs="Microsoft Sans Serif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D36F0"/>
    <w:rPr>
      <w:rFonts w:ascii="Microsoft Sans Serif" w:hAnsi="Microsoft Sans Serif" w:cs="Microsoft Sans Serif"/>
      <w:sz w:val="24"/>
      <w:szCs w:val="24"/>
    </w:rPr>
  </w:style>
  <w:style w:type="paragraph" w:styleId="NormaleWeb">
    <w:name w:val="Normal (Web)"/>
    <w:basedOn w:val="Normale"/>
    <w:unhideWhenUsed/>
    <w:rsid w:val="006D36F0"/>
    <w:pPr>
      <w:spacing w:before="100" w:beforeAutospacing="1" w:after="100" w:afterAutospacing="1"/>
    </w:pPr>
    <w:rPr>
      <w:sz w:val="24"/>
      <w:szCs w:val="24"/>
    </w:rPr>
  </w:style>
  <w:style w:type="paragraph" w:customStyle="1" w:styleId="arial2black">
    <w:name w:val="arial2black"/>
    <w:basedOn w:val="Normale"/>
    <w:semiHidden/>
    <w:rsid w:val="006D36F0"/>
    <w:pPr>
      <w:spacing w:before="100" w:beforeAutospacing="1" w:after="100" w:afterAutospacing="1"/>
    </w:pPr>
    <w:rPr>
      <w:rFonts w:ascii="Arial" w:hAnsi="Arial" w:cs="Arial"/>
      <w:color w:val="000000"/>
      <w:sz w:val="15"/>
      <w:szCs w:val="15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36F0"/>
    <w:rPr>
      <w:color w:val="605E5C"/>
      <w:shd w:val="clear" w:color="auto" w:fill="E1DFDD"/>
    </w:rPr>
  </w:style>
  <w:style w:type="character" w:styleId="Enfasigrassetto">
    <w:name w:val="Strong"/>
    <w:qFormat/>
    <w:rsid w:val="006D36F0"/>
    <w:rPr>
      <w:b/>
      <w:bCs/>
    </w:rPr>
  </w:style>
  <w:style w:type="paragraph" w:styleId="Paragrafoelenco">
    <w:name w:val="List Paragraph"/>
    <w:basedOn w:val="Normale"/>
    <w:uiPriority w:val="1"/>
    <w:qFormat/>
    <w:rsid w:val="00F4182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ollastra.or.it" TargetMode="External"/><Relationship Id="rId13" Type="http://schemas.openxmlformats.org/officeDocument/2006/relationships/hyperlink" Target="https://europa.eu/european-union/about-eu/institutions-bodies/european-data-protection-supervisor_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12" Type="http://schemas.openxmlformats.org/officeDocument/2006/relationships/hyperlink" Target="https://eur-lex.europa.eu/legal-content/IT/TXT/?uri=uriserv:OJ.L_.2016.119.01.0001.01.IT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aranteprivacy.it/web/guest/home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dpo@unionecoros.it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europa.eu/european-union/about-eu/institutions-bodies/european-data-protection-supervisor_it" TargetMode="External"/><Relationship Id="rId10" Type="http://schemas.openxmlformats.org/officeDocument/2006/relationships/hyperlink" Target="mailto:info@comune.ollastra.or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ollastra.or.it" TargetMode="External"/><Relationship Id="rId14" Type="http://schemas.openxmlformats.org/officeDocument/2006/relationships/hyperlink" Target="https://europa.eu/european-union/about-eu/institutions-bodies/european-data-protection-supervisor_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47</TotalTime>
  <Pages>4</Pages>
  <Words>1704</Words>
  <Characters>12056</Characters>
  <Application>Microsoft Office Word</Application>
  <DocSecurity>0</DocSecurity>
  <Lines>100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13733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5</cp:revision>
  <cp:lastPrinted>2011-07-15T06:58:00Z</cp:lastPrinted>
  <dcterms:created xsi:type="dcterms:W3CDTF">2022-06-10T10:26:00Z</dcterms:created>
  <dcterms:modified xsi:type="dcterms:W3CDTF">2023-06-13T09:08:00Z</dcterms:modified>
</cp:coreProperties>
</file>