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334EB" w14:textId="093661FD" w:rsidR="004B67B5" w:rsidRPr="00DB7BFD" w:rsidRDefault="00F56477" w:rsidP="00E466FE">
      <w:pPr>
        <w:jc w:val="right"/>
        <w:rPr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ALLEGATO “B” Scheda informativa </w:t>
      </w:r>
      <w:r w:rsidR="007669CF" w:rsidRPr="00DB7BFD">
        <w:rPr>
          <w:color w:val="000000"/>
          <w:sz w:val="22"/>
          <w:szCs w:val="22"/>
        </w:rPr>
        <w:t>Struttura</w:t>
      </w:r>
    </w:p>
    <w:p w14:paraId="1501D5E5" w14:textId="1722140A" w:rsidR="00624FF9" w:rsidRPr="00DB7BFD" w:rsidRDefault="00DB7BFD" w:rsidP="00624FF9">
      <w:pPr>
        <w:pStyle w:val="Titolo"/>
        <w:rPr>
          <w:sz w:val="22"/>
          <w:szCs w:val="22"/>
        </w:rPr>
      </w:pPr>
      <w:r w:rsidRPr="00DB7BFD">
        <w:rPr>
          <w:sz w:val="22"/>
          <w:szCs w:val="22"/>
        </w:rPr>
        <w:object w:dxaOrig="2081" w:dyaOrig="1421" w14:anchorId="3653F2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74.25pt" o:ole="" fillcolor="window">
            <v:imagedata r:id="rId5" o:title="" gain="93623f"/>
          </v:shape>
          <o:OLEObject Type="Embed" ProgID="Word.Picture.8" ShapeID="_x0000_i1025" DrawAspect="Content" ObjectID="_1782278119" r:id="rId6"/>
        </w:object>
      </w:r>
    </w:p>
    <w:p w14:paraId="0277605A" w14:textId="77777777" w:rsidR="00624FF9" w:rsidRPr="00DB7BFD" w:rsidRDefault="00624FF9" w:rsidP="00624FF9">
      <w:pPr>
        <w:pStyle w:val="Titolo"/>
        <w:rPr>
          <w:sz w:val="22"/>
          <w:szCs w:val="22"/>
        </w:rPr>
      </w:pPr>
    </w:p>
    <w:p w14:paraId="38B80BFA" w14:textId="77777777" w:rsidR="00624FF9" w:rsidRPr="00DB7BFD" w:rsidRDefault="00624FF9" w:rsidP="00624FF9">
      <w:pPr>
        <w:pStyle w:val="Titolo"/>
        <w:rPr>
          <w:i/>
          <w:sz w:val="22"/>
          <w:szCs w:val="22"/>
        </w:rPr>
      </w:pPr>
      <w:r w:rsidRPr="00DB7BFD">
        <w:rPr>
          <w:i/>
          <w:sz w:val="22"/>
          <w:szCs w:val="22"/>
        </w:rPr>
        <w:t>COMUNE DI OLLASTRA</w:t>
      </w:r>
    </w:p>
    <w:p w14:paraId="07B040E8" w14:textId="77777777" w:rsidR="00624FF9" w:rsidRPr="00DB7BFD" w:rsidRDefault="000901A3" w:rsidP="00624FF9">
      <w:pPr>
        <w:pStyle w:val="Sottotitolo"/>
        <w:rPr>
          <w:sz w:val="22"/>
          <w:szCs w:val="22"/>
        </w:rPr>
      </w:pPr>
      <w:r w:rsidRPr="00DB7BFD">
        <w:rPr>
          <w:sz w:val="22"/>
          <w:szCs w:val="22"/>
        </w:rPr>
        <w:t>(</w:t>
      </w:r>
      <w:r w:rsidR="00624FF9" w:rsidRPr="00DB7BFD">
        <w:rPr>
          <w:i/>
          <w:sz w:val="22"/>
          <w:szCs w:val="22"/>
        </w:rPr>
        <w:t>PROVINCIA DI ORISTANO</w:t>
      </w:r>
      <w:r w:rsidRPr="00DB7BFD">
        <w:rPr>
          <w:i/>
          <w:sz w:val="22"/>
          <w:szCs w:val="22"/>
        </w:rPr>
        <w:t>)</w:t>
      </w:r>
    </w:p>
    <w:p w14:paraId="0FB6A88D" w14:textId="77777777" w:rsidR="005C0556" w:rsidRPr="00DB7BFD" w:rsidRDefault="005C0556" w:rsidP="00624FF9">
      <w:pPr>
        <w:pStyle w:val="Sottotitolo"/>
        <w:rPr>
          <w:sz w:val="22"/>
          <w:szCs w:val="22"/>
        </w:rPr>
      </w:pPr>
    </w:p>
    <w:p w14:paraId="6D6CD966" w14:textId="1D75A298" w:rsidR="00624FF9" w:rsidRPr="00DB7BFD" w:rsidRDefault="00624FF9" w:rsidP="00624FF9">
      <w:pPr>
        <w:pStyle w:val="Sottotitolo"/>
        <w:rPr>
          <w:sz w:val="22"/>
          <w:szCs w:val="22"/>
        </w:rPr>
      </w:pPr>
      <w:r w:rsidRPr="00DB7BFD">
        <w:rPr>
          <w:sz w:val="22"/>
          <w:szCs w:val="22"/>
        </w:rPr>
        <w:t>Via Angioy, 23 tel.0783/409000</w:t>
      </w:r>
      <w:r w:rsidR="005C0556" w:rsidRPr="00DB7BFD">
        <w:rPr>
          <w:sz w:val="22"/>
          <w:szCs w:val="22"/>
        </w:rPr>
        <w:t xml:space="preserve"> </w:t>
      </w:r>
    </w:p>
    <w:p w14:paraId="03DD1665" w14:textId="1469B757" w:rsidR="00624FF9" w:rsidRPr="00DB7BFD" w:rsidRDefault="00624FF9" w:rsidP="00624FF9">
      <w:pPr>
        <w:pStyle w:val="Sottotitolo"/>
        <w:rPr>
          <w:sz w:val="22"/>
          <w:szCs w:val="22"/>
        </w:rPr>
      </w:pPr>
      <w:r w:rsidRPr="00DB7BFD">
        <w:rPr>
          <w:sz w:val="22"/>
          <w:szCs w:val="22"/>
        </w:rPr>
        <w:t xml:space="preserve">e-mail: </w:t>
      </w:r>
      <w:hyperlink r:id="rId7" w:history="1">
        <w:r w:rsidR="00DB7BFD" w:rsidRPr="00CD1FB9">
          <w:rPr>
            <w:rStyle w:val="Collegamentoipertestuale"/>
            <w:sz w:val="22"/>
            <w:szCs w:val="22"/>
          </w:rPr>
          <w:t>sociale@comune.ollastra.or.it</w:t>
        </w:r>
      </w:hyperlink>
    </w:p>
    <w:p w14:paraId="53B0C960" w14:textId="77777777" w:rsidR="0094586D" w:rsidRPr="00DB7BFD" w:rsidRDefault="0094586D" w:rsidP="00624FF9">
      <w:pPr>
        <w:pStyle w:val="Sottotitolo"/>
        <w:rPr>
          <w:i/>
          <w:sz w:val="22"/>
          <w:szCs w:val="22"/>
        </w:rPr>
      </w:pPr>
    </w:p>
    <w:p w14:paraId="402A59EB" w14:textId="77777777" w:rsidR="00624FF9" w:rsidRPr="00DB7BFD" w:rsidRDefault="005C0556" w:rsidP="000901A3">
      <w:pPr>
        <w:pStyle w:val="Sottotitolo"/>
        <w:rPr>
          <w:b/>
          <w:i/>
          <w:sz w:val="22"/>
          <w:szCs w:val="22"/>
        </w:rPr>
      </w:pPr>
      <w:r w:rsidRPr="00DB7BFD">
        <w:rPr>
          <w:b/>
          <w:i/>
          <w:sz w:val="22"/>
          <w:szCs w:val="22"/>
        </w:rPr>
        <w:t>UFFICIO SERVIZI SOCIALI</w:t>
      </w:r>
    </w:p>
    <w:p w14:paraId="4F2C890A" w14:textId="77777777" w:rsidR="00F56477" w:rsidRPr="00DB7BFD" w:rsidRDefault="00F56477" w:rsidP="00F56477">
      <w:pPr>
        <w:rPr>
          <w:sz w:val="22"/>
          <w:szCs w:val="22"/>
        </w:rPr>
      </w:pPr>
    </w:p>
    <w:p w14:paraId="3062FBE0" w14:textId="77777777" w:rsidR="0056068D" w:rsidRPr="00DB7BFD" w:rsidRDefault="00F56477" w:rsidP="00DB7BFD">
      <w:pPr>
        <w:jc w:val="right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Al COMUNE DI OLLASTRA</w:t>
      </w:r>
    </w:p>
    <w:p w14:paraId="7F958AE0" w14:textId="77777777" w:rsidR="0056068D" w:rsidRPr="00DB7BFD" w:rsidRDefault="0056068D" w:rsidP="0056068D">
      <w:pPr>
        <w:jc w:val="right"/>
        <w:rPr>
          <w:color w:val="000000"/>
          <w:sz w:val="22"/>
          <w:szCs w:val="22"/>
        </w:rPr>
      </w:pPr>
    </w:p>
    <w:p w14:paraId="0069000C" w14:textId="77777777" w:rsidR="0056068D" w:rsidRPr="00DB7BFD" w:rsidRDefault="0056068D" w:rsidP="0056068D">
      <w:pPr>
        <w:jc w:val="both"/>
        <w:rPr>
          <w:color w:val="000000"/>
          <w:sz w:val="22"/>
          <w:szCs w:val="22"/>
        </w:rPr>
      </w:pPr>
    </w:p>
    <w:p w14:paraId="65D08E3A" w14:textId="323F89E9" w:rsidR="0056068D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SCHEDA INFORMATIVA ALLEGATA ALLA DOMANDA DI ISCRIZIONE NELL’ELENCO COMUNALE DELLE</w:t>
      </w:r>
      <w:r w:rsidR="000135A9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 xml:space="preserve">STRUTTURE DI </w:t>
      </w:r>
      <w:r w:rsidR="0056068D" w:rsidRPr="00DB7BFD">
        <w:rPr>
          <w:color w:val="000000"/>
          <w:sz w:val="22"/>
          <w:szCs w:val="22"/>
        </w:rPr>
        <w:t>A</w:t>
      </w:r>
      <w:r w:rsidRPr="00DB7BFD">
        <w:rPr>
          <w:color w:val="000000"/>
          <w:sz w:val="22"/>
          <w:szCs w:val="22"/>
        </w:rPr>
        <w:t>CCOGLIENZA RESIDENZIALE E SEMIRESIDENZIALE PER MINORI, MINORI STRANIERI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NON ACCOMPAGNATI, MADRI CON MINORI, GIOVANI ADULTI, ANZIANI E DISABILI.</w:t>
      </w:r>
    </w:p>
    <w:p w14:paraId="7754703E" w14:textId="77777777" w:rsidR="0056068D" w:rsidRPr="00DB7BFD" w:rsidRDefault="0056068D" w:rsidP="0056068D">
      <w:pPr>
        <w:jc w:val="both"/>
        <w:rPr>
          <w:color w:val="000000"/>
          <w:sz w:val="22"/>
          <w:szCs w:val="22"/>
        </w:rPr>
      </w:pPr>
    </w:p>
    <w:p w14:paraId="273799D7" w14:textId="77777777" w:rsidR="0056068D" w:rsidRPr="00DB7BFD" w:rsidRDefault="00F56477" w:rsidP="00D0287B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Il/la Sottoscritto/a, ______________________________________________________________________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Legale rappresentante di _________________________________________________________________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con sede legale nel Comune di _____________________________________ C.A.P. _________________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Provincia _____________________ indirizzo ____________________________________ n° _____/_____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partita IVA __/__/__/__/__/__/__/__/__/__/__/ codice fiscale __/__/__/__/__/__/__/__/__/__/__/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con sede operativa nel Comune di ______________________________________ C.A.P. __________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Provincia _________ indirizzo ___________________________________________________ n° 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telefono ______________________ e-mail ___________________________________________________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PEC __________________________________________________________________________________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con riferimento alla richiesta di iscrizione all’Elenco Comunale degli Enti/Associazioni/Operatori autorizzati</w:t>
      </w:r>
      <w:r w:rsidR="0056068D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per la gestione di strutture residenziali</w:t>
      </w:r>
      <w:r w:rsidR="0056068D" w:rsidRPr="00DB7BFD">
        <w:rPr>
          <w:color w:val="000000"/>
          <w:sz w:val="22"/>
          <w:szCs w:val="22"/>
        </w:rPr>
        <w:t xml:space="preserve"> </w:t>
      </w:r>
    </w:p>
    <w:p w14:paraId="3536965E" w14:textId="77777777" w:rsidR="0056068D" w:rsidRPr="00DB7BFD" w:rsidRDefault="0056068D" w:rsidP="0056068D">
      <w:pPr>
        <w:jc w:val="both"/>
        <w:rPr>
          <w:b/>
          <w:bCs/>
          <w:color w:val="000000"/>
          <w:sz w:val="22"/>
          <w:szCs w:val="22"/>
        </w:rPr>
      </w:pPr>
    </w:p>
    <w:p w14:paraId="108290F5" w14:textId="77777777" w:rsidR="0056068D" w:rsidRPr="00DB7BFD" w:rsidRDefault="00F56477" w:rsidP="0056068D">
      <w:pPr>
        <w:jc w:val="center"/>
        <w:rPr>
          <w:b/>
          <w:bCs/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>PRESENTA</w:t>
      </w:r>
    </w:p>
    <w:p w14:paraId="18C340A6" w14:textId="77777777" w:rsidR="0056068D" w:rsidRPr="00DB7BFD" w:rsidRDefault="0056068D" w:rsidP="0056068D">
      <w:pPr>
        <w:jc w:val="both"/>
        <w:rPr>
          <w:b/>
          <w:bCs/>
          <w:color w:val="000000"/>
          <w:sz w:val="22"/>
          <w:szCs w:val="22"/>
        </w:rPr>
      </w:pPr>
    </w:p>
    <w:p w14:paraId="02C9E5F0" w14:textId="74112BDB" w:rsidR="0056068D" w:rsidRPr="00DB7BFD" w:rsidRDefault="00F56477" w:rsidP="00D0287B">
      <w:pPr>
        <w:spacing w:line="360" w:lineRule="auto"/>
        <w:jc w:val="both"/>
        <w:rPr>
          <w:color w:val="000000"/>
          <w:sz w:val="22"/>
          <w:szCs w:val="22"/>
        </w:rPr>
      </w:pPr>
      <w:proofErr w:type="spellStart"/>
      <w:r w:rsidRPr="00DB7BFD">
        <w:rPr>
          <w:b/>
          <w:bCs/>
          <w:color w:val="000000"/>
          <w:sz w:val="22"/>
          <w:szCs w:val="22"/>
        </w:rPr>
        <w:t>la</w:t>
      </w:r>
      <w:proofErr w:type="spellEnd"/>
      <w:r w:rsidRPr="00DB7BFD">
        <w:rPr>
          <w:b/>
          <w:bCs/>
          <w:color w:val="000000"/>
          <w:sz w:val="22"/>
          <w:szCs w:val="22"/>
        </w:rPr>
        <w:t xml:space="preserve">/le seguente/i Scheda/e Informativa/e per ciascuna struttura </w:t>
      </w:r>
      <w:r w:rsidRPr="00DB7BFD">
        <w:rPr>
          <w:color w:val="000000"/>
          <w:sz w:val="22"/>
          <w:szCs w:val="22"/>
        </w:rPr>
        <w:t>residenziale proposta come di seguito</w:t>
      </w:r>
      <w:r w:rsidR="00D0287B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indicato:</w:t>
      </w:r>
    </w:p>
    <w:p w14:paraId="23B82605" w14:textId="72855DB0" w:rsidR="00D0287B" w:rsidRPr="00DB7BFD" w:rsidRDefault="00F56477" w:rsidP="00D0287B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Nr……… Schede strutture per ________________</w:t>
      </w:r>
    </w:p>
    <w:p w14:paraId="346A7C68" w14:textId="649DDBD2" w:rsidR="00D0287B" w:rsidRPr="00DB7BFD" w:rsidRDefault="00F56477" w:rsidP="00D0287B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Nr……</w:t>
      </w:r>
      <w:r w:rsidR="00D0287B" w:rsidRPr="00DB7BFD">
        <w:rPr>
          <w:color w:val="000000"/>
          <w:sz w:val="22"/>
          <w:szCs w:val="22"/>
        </w:rPr>
        <w:t xml:space="preserve">... </w:t>
      </w:r>
      <w:r w:rsidRPr="00DB7BFD">
        <w:rPr>
          <w:color w:val="000000"/>
          <w:sz w:val="22"/>
          <w:szCs w:val="22"/>
        </w:rPr>
        <w:t>Schede strutture per ________________</w:t>
      </w:r>
    </w:p>
    <w:p w14:paraId="1287D79B" w14:textId="77777777" w:rsidR="00D0287B" w:rsidRPr="00DB7BFD" w:rsidRDefault="00F56477" w:rsidP="00D0287B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Nr………Schede strutture per ________________</w:t>
      </w:r>
    </w:p>
    <w:p w14:paraId="0BB4B99A" w14:textId="77777777" w:rsidR="00D0287B" w:rsidRPr="00DB7BFD" w:rsidRDefault="00D0287B" w:rsidP="00D0287B">
      <w:pPr>
        <w:spacing w:line="360" w:lineRule="auto"/>
        <w:jc w:val="both"/>
        <w:rPr>
          <w:color w:val="000000"/>
          <w:sz w:val="22"/>
          <w:szCs w:val="22"/>
        </w:rPr>
      </w:pPr>
    </w:p>
    <w:p w14:paraId="125D0169" w14:textId="77777777" w:rsidR="00D0287B" w:rsidRPr="00DB7BFD" w:rsidRDefault="00D0287B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L</w:t>
      </w:r>
      <w:r w:rsidR="00F56477" w:rsidRPr="00DB7BFD">
        <w:rPr>
          <w:color w:val="000000"/>
          <w:sz w:val="22"/>
          <w:szCs w:val="22"/>
        </w:rPr>
        <w:t xml:space="preserve">uogo e data della sottoscrizione </w:t>
      </w:r>
    </w:p>
    <w:p w14:paraId="027ECCE0" w14:textId="72DF1F5D" w:rsidR="00D0287B" w:rsidRPr="00DB7BFD" w:rsidRDefault="000135A9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___________________________</w:t>
      </w:r>
    </w:p>
    <w:p w14:paraId="71952E9F" w14:textId="77777777" w:rsidR="00D0287B" w:rsidRPr="00DB7BFD" w:rsidRDefault="00F56477" w:rsidP="00D0287B">
      <w:pPr>
        <w:ind w:left="4248" w:firstLine="708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IL LEGALE RAPPRESENTANTE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5A442C52" w14:textId="57074C43" w:rsidR="00D0287B" w:rsidRPr="00DB7BFD" w:rsidRDefault="00D0287B" w:rsidP="00D0287B">
      <w:pPr>
        <w:ind w:left="4956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        </w:t>
      </w:r>
      <w:r w:rsidR="00F56477" w:rsidRPr="00DB7BFD">
        <w:rPr>
          <w:color w:val="000000"/>
          <w:sz w:val="22"/>
          <w:szCs w:val="22"/>
        </w:rPr>
        <w:t>(timbro e firma leggibile)</w:t>
      </w:r>
    </w:p>
    <w:p w14:paraId="43AA4B24" w14:textId="77777777" w:rsidR="00D0287B" w:rsidRPr="00DB7BFD" w:rsidRDefault="00D0287B" w:rsidP="00D0287B">
      <w:pPr>
        <w:ind w:left="4956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 </w:t>
      </w:r>
    </w:p>
    <w:p w14:paraId="6C4CD96F" w14:textId="76B55C34" w:rsidR="00D0287B" w:rsidRPr="00DB7BFD" w:rsidRDefault="00F56477" w:rsidP="00D0287B">
      <w:pPr>
        <w:ind w:left="4956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___________________________ </w:t>
      </w:r>
    </w:p>
    <w:p w14:paraId="268D80BA" w14:textId="77777777" w:rsidR="000135A9" w:rsidRPr="00DB7BFD" w:rsidRDefault="000135A9" w:rsidP="000135A9">
      <w:pPr>
        <w:jc w:val="center"/>
        <w:rPr>
          <w:b/>
          <w:bCs/>
          <w:color w:val="000000"/>
          <w:sz w:val="22"/>
          <w:szCs w:val="22"/>
        </w:rPr>
      </w:pPr>
    </w:p>
    <w:p w14:paraId="342B43BD" w14:textId="11678B7E" w:rsidR="00D0287B" w:rsidRPr="00DB7BFD" w:rsidRDefault="00F56477" w:rsidP="000135A9">
      <w:pPr>
        <w:jc w:val="center"/>
        <w:rPr>
          <w:b/>
          <w:bCs/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 xml:space="preserve">SCHEDA INFORMATIVA STRUTTURA </w:t>
      </w:r>
    </w:p>
    <w:p w14:paraId="7545C29F" w14:textId="77777777" w:rsidR="00D0287B" w:rsidRPr="00DB7BFD" w:rsidRDefault="00D0287B" w:rsidP="0056068D">
      <w:pPr>
        <w:jc w:val="both"/>
        <w:rPr>
          <w:b/>
          <w:bCs/>
          <w:color w:val="000000"/>
          <w:sz w:val="22"/>
          <w:szCs w:val="22"/>
        </w:rPr>
      </w:pPr>
    </w:p>
    <w:p w14:paraId="5DC6FE88" w14:textId="245D20D1" w:rsidR="00D0287B" w:rsidRPr="00DB7BFD" w:rsidRDefault="00F56477" w:rsidP="000135A9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DENOMINAZIONE _________________________________________________________________________________</w:t>
      </w:r>
      <w:r w:rsidR="00D0287B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INDIRIZZO _______________________________________________________________________________________</w:t>
      </w:r>
      <w:r w:rsidR="00D0287B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 xml:space="preserve">TERRITORIALITÀ: km ……… dal Comune di </w:t>
      </w:r>
      <w:r w:rsidR="000135A9" w:rsidRPr="00DB7BFD">
        <w:rPr>
          <w:color w:val="000000"/>
          <w:sz w:val="22"/>
          <w:szCs w:val="22"/>
        </w:rPr>
        <w:t>Ollastra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72BF3345" w14:textId="77777777" w:rsidR="00D0287B" w:rsidRPr="00DB7BFD" w:rsidRDefault="00D0287B" w:rsidP="0056068D">
      <w:pPr>
        <w:jc w:val="both"/>
        <w:rPr>
          <w:b/>
          <w:bCs/>
          <w:color w:val="000000"/>
          <w:sz w:val="22"/>
          <w:szCs w:val="22"/>
        </w:rPr>
      </w:pPr>
    </w:p>
    <w:p w14:paraId="22C3B99B" w14:textId="77777777" w:rsidR="00D0287B" w:rsidRPr="00DB7BFD" w:rsidRDefault="00F56477" w:rsidP="0056068D">
      <w:pPr>
        <w:jc w:val="both"/>
        <w:rPr>
          <w:b/>
          <w:bCs/>
          <w:color w:val="000000"/>
          <w:sz w:val="22"/>
          <w:szCs w:val="22"/>
        </w:rPr>
      </w:pPr>
      <w:proofErr w:type="gramStart"/>
      <w:r w:rsidRPr="00DB7BFD">
        <w:rPr>
          <w:b/>
          <w:bCs/>
          <w:color w:val="000000"/>
          <w:sz w:val="22"/>
          <w:szCs w:val="22"/>
        </w:rPr>
        <w:t>TIPOLOGIA :</w:t>
      </w:r>
      <w:proofErr w:type="gramEnd"/>
      <w:r w:rsidR="00D0287B" w:rsidRPr="00DB7BFD">
        <w:rPr>
          <w:b/>
          <w:bCs/>
          <w:color w:val="000000"/>
          <w:sz w:val="22"/>
          <w:szCs w:val="22"/>
        </w:rPr>
        <w:t xml:space="preserve"> </w:t>
      </w:r>
    </w:p>
    <w:p w14:paraId="57B9E29B" w14:textId="77777777" w:rsidR="00D0287B" w:rsidRPr="00DB7BFD" w:rsidRDefault="00F56477" w:rsidP="0056068D">
      <w:pPr>
        <w:jc w:val="both"/>
        <w:rPr>
          <w:b/>
          <w:bCs/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A – </w:t>
      </w:r>
      <w:r w:rsidRPr="00DB7BFD">
        <w:rPr>
          <w:b/>
          <w:bCs/>
          <w:color w:val="000000"/>
          <w:sz w:val="22"/>
          <w:szCs w:val="22"/>
        </w:rPr>
        <w:t>COMUNITA’ DI TIPO FAMILIARE E GRUPPI DI CONVIVENZA</w:t>
      </w:r>
    </w:p>
    <w:p w14:paraId="6EE0CD65" w14:textId="77777777" w:rsidR="00D0287B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A.1 Casa famiglia</w:t>
      </w:r>
    </w:p>
    <w:p w14:paraId="66EAD38E" w14:textId="77777777" w:rsidR="00D0287B" w:rsidRPr="00DB7BFD" w:rsidRDefault="00F56477" w:rsidP="0064203F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A.1.1 Casa famiglia per minori e giovani adulti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26160FA5" w14:textId="77777777" w:rsidR="00D0287B" w:rsidRPr="00DB7BFD" w:rsidRDefault="00F56477" w:rsidP="0064203F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A.1.2 Casa famiglia per adulti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6811717D" w14:textId="77777777" w:rsidR="00D0287B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A.2 Gruppi di convivenza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0D7E23E3" w14:textId="77777777" w:rsidR="00D0287B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A.3 Gruppi appartamento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4064A5E2" w14:textId="77777777" w:rsidR="00D0287B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A.4 Comunità di pronta accoglienza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60556C4D" w14:textId="77777777" w:rsidR="00D0287B" w:rsidRPr="00DB7BFD" w:rsidRDefault="00F56477" w:rsidP="0064203F">
      <w:pPr>
        <w:ind w:left="284" w:hanging="284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A.4.1 Comunità di pronta accoglienza per minori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2B1E137B" w14:textId="703C9CBA" w:rsidR="00D0287B" w:rsidRPr="00DB7BFD" w:rsidRDefault="00F56477" w:rsidP="0064203F">
      <w:pPr>
        <w:ind w:left="284" w:hanging="284"/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A.4.2 Comunità di pronta accoglienza per adulti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5100D0D5" w14:textId="77777777" w:rsidR="00D0287B" w:rsidRPr="00DB7BFD" w:rsidRDefault="00D0287B" w:rsidP="0056068D">
      <w:pPr>
        <w:jc w:val="both"/>
        <w:rPr>
          <w:color w:val="000000"/>
          <w:sz w:val="22"/>
          <w:szCs w:val="22"/>
        </w:rPr>
      </w:pPr>
    </w:p>
    <w:p w14:paraId="67B3B57B" w14:textId="77777777" w:rsidR="0064203F" w:rsidRPr="00DB7BFD" w:rsidRDefault="00F56477" w:rsidP="0056068D">
      <w:pPr>
        <w:jc w:val="both"/>
        <w:rPr>
          <w:b/>
          <w:bCs/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B – </w:t>
      </w:r>
      <w:r w:rsidRPr="00DB7BFD">
        <w:rPr>
          <w:b/>
          <w:bCs/>
          <w:color w:val="000000"/>
          <w:sz w:val="22"/>
          <w:szCs w:val="22"/>
        </w:rPr>
        <w:t>STRUTTURE RESIDENZIALI A CARATTERE COMUNITARIO</w:t>
      </w:r>
      <w:r w:rsidR="00D0287B" w:rsidRPr="00DB7BFD">
        <w:rPr>
          <w:b/>
          <w:bCs/>
          <w:color w:val="000000"/>
          <w:sz w:val="22"/>
          <w:szCs w:val="22"/>
        </w:rPr>
        <w:t xml:space="preserve"> </w:t>
      </w:r>
    </w:p>
    <w:p w14:paraId="423519D2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B.1 Comunità di accoglienza per minori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639CF8BF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B.2 Comunità di sostegno a gestanti e/o madri con bambino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4E7947DA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B.2.A Comunità di Sostegno e alloggi per donne vittime di violenza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382673F3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B.3 Comunità alloggio per anziani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0FB0CBE5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B.4 Residenze comunitarie diffuse per anziani</w:t>
      </w:r>
    </w:p>
    <w:p w14:paraId="457546C8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B.5 Comunità residenziali per persone con disabilità e per il “Dopo di noi”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7A86C84A" w14:textId="0C8AD760" w:rsidR="00D0287B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B.6 Comunità per l’accoglienza di adulti sottoposti a misure restrittive della libertà personale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7298ED77" w14:textId="77777777" w:rsidR="00D0287B" w:rsidRPr="00DB7BFD" w:rsidRDefault="00D0287B" w:rsidP="0056068D">
      <w:pPr>
        <w:jc w:val="both"/>
        <w:rPr>
          <w:color w:val="000000"/>
          <w:sz w:val="22"/>
          <w:szCs w:val="22"/>
        </w:rPr>
      </w:pPr>
    </w:p>
    <w:p w14:paraId="37829FF2" w14:textId="77777777" w:rsidR="00D0287B" w:rsidRPr="00DB7BFD" w:rsidRDefault="00F56477" w:rsidP="0056068D">
      <w:pPr>
        <w:jc w:val="both"/>
        <w:rPr>
          <w:b/>
          <w:bCs/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C – </w:t>
      </w:r>
      <w:r w:rsidRPr="00DB7BFD">
        <w:rPr>
          <w:b/>
          <w:bCs/>
          <w:color w:val="000000"/>
          <w:sz w:val="22"/>
          <w:szCs w:val="22"/>
        </w:rPr>
        <w:t>STRUTTURE RESIDENZIALI INTEGRATE</w:t>
      </w:r>
    </w:p>
    <w:p w14:paraId="57DDEF4C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C.1 Comunità integrate per anziani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6A7A5855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C.2 Comunità integrate per persone con disabilità e per il “dopo di noi”</w:t>
      </w:r>
    </w:p>
    <w:p w14:paraId="574B7D28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C.3 Comunità integrate per persone con disturbo mentale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09A53D93" w14:textId="77777777" w:rsidR="0064203F" w:rsidRPr="00DB7BFD" w:rsidRDefault="00F56477" w:rsidP="0056068D">
      <w:pPr>
        <w:jc w:val="both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□ C.4 Comunità socio-educative integrate per minori</w:t>
      </w:r>
    </w:p>
    <w:p w14:paraId="3098B2A5" w14:textId="77777777" w:rsidR="0064203F" w:rsidRPr="00DB7BFD" w:rsidRDefault="0064203F" w:rsidP="0056068D">
      <w:pPr>
        <w:jc w:val="both"/>
        <w:rPr>
          <w:b/>
          <w:bCs/>
          <w:color w:val="000000"/>
          <w:sz w:val="22"/>
          <w:szCs w:val="22"/>
        </w:rPr>
      </w:pPr>
    </w:p>
    <w:p w14:paraId="22025FE9" w14:textId="77777777" w:rsidR="0064203F" w:rsidRPr="00DB7BFD" w:rsidRDefault="00F56477" w:rsidP="0064203F">
      <w:pPr>
        <w:spacing w:line="360" w:lineRule="auto"/>
        <w:jc w:val="both"/>
        <w:rPr>
          <w:b/>
          <w:bCs/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>PRONTA ACCOGLIENZA</w:t>
      </w:r>
      <w:r w:rsidR="00D0287B" w:rsidRPr="00DB7BFD">
        <w:rPr>
          <w:b/>
          <w:bCs/>
          <w:color w:val="000000"/>
          <w:sz w:val="22"/>
          <w:szCs w:val="22"/>
        </w:rPr>
        <w:t xml:space="preserve"> </w:t>
      </w:r>
    </w:p>
    <w:p w14:paraId="6477D569" w14:textId="2597F45D" w:rsidR="0064203F" w:rsidRPr="00DB7BFD" w:rsidRDefault="00F56477" w:rsidP="0064203F">
      <w:pPr>
        <w:spacing w:line="360" w:lineRule="auto"/>
        <w:jc w:val="both"/>
        <w:rPr>
          <w:color w:val="000000"/>
          <w:sz w:val="22"/>
          <w:szCs w:val="22"/>
        </w:rPr>
      </w:pPr>
      <w:proofErr w:type="gramStart"/>
      <w:r w:rsidRPr="00DB7BFD">
        <w:rPr>
          <w:color w:val="000000"/>
          <w:sz w:val="22"/>
          <w:szCs w:val="22"/>
        </w:rPr>
        <w:t xml:space="preserve">( </w:t>
      </w:r>
      <w:r w:rsidR="0064203F" w:rsidRPr="00DB7BFD">
        <w:rPr>
          <w:color w:val="000000"/>
          <w:sz w:val="22"/>
          <w:szCs w:val="22"/>
        </w:rPr>
        <w:t>…</w:t>
      </w:r>
      <w:proofErr w:type="gramEnd"/>
      <w:r w:rsidRPr="00DB7BFD">
        <w:rPr>
          <w:color w:val="000000"/>
          <w:sz w:val="22"/>
          <w:szCs w:val="22"/>
        </w:rPr>
        <w:t xml:space="preserve">) SI </w:t>
      </w:r>
      <w:r w:rsidR="0064203F" w:rsidRPr="00DB7BFD">
        <w:rPr>
          <w:color w:val="000000"/>
          <w:sz w:val="22"/>
          <w:szCs w:val="22"/>
        </w:rPr>
        <w:tab/>
      </w:r>
      <w:r w:rsidR="0064203F" w:rsidRPr="00DB7BFD">
        <w:rPr>
          <w:color w:val="000000"/>
          <w:sz w:val="22"/>
          <w:szCs w:val="22"/>
        </w:rPr>
        <w:tab/>
      </w:r>
      <w:r w:rsidR="0064203F" w:rsidRPr="00DB7BFD">
        <w:rPr>
          <w:color w:val="000000"/>
          <w:sz w:val="22"/>
          <w:szCs w:val="22"/>
        </w:rPr>
        <w:tab/>
      </w:r>
      <w:r w:rsidRPr="00DB7BFD">
        <w:rPr>
          <w:color w:val="000000"/>
          <w:sz w:val="22"/>
          <w:szCs w:val="22"/>
        </w:rPr>
        <w:t xml:space="preserve">( </w:t>
      </w:r>
      <w:r w:rsidR="0064203F" w:rsidRPr="00DB7BFD">
        <w:rPr>
          <w:color w:val="000000"/>
          <w:sz w:val="22"/>
          <w:szCs w:val="22"/>
        </w:rPr>
        <w:t>…</w:t>
      </w:r>
      <w:r w:rsidRPr="00DB7BFD">
        <w:rPr>
          <w:color w:val="000000"/>
          <w:sz w:val="22"/>
          <w:szCs w:val="22"/>
        </w:rPr>
        <w:t>) NO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7BB3090E" w14:textId="77777777" w:rsidR="0064203F" w:rsidRPr="00DB7BFD" w:rsidRDefault="0064203F" w:rsidP="0064203F">
      <w:pPr>
        <w:spacing w:line="360" w:lineRule="auto"/>
        <w:jc w:val="both"/>
        <w:rPr>
          <w:b/>
          <w:bCs/>
          <w:color w:val="000000"/>
          <w:sz w:val="22"/>
          <w:szCs w:val="22"/>
        </w:rPr>
      </w:pPr>
    </w:p>
    <w:p w14:paraId="294011CE" w14:textId="77777777" w:rsidR="0064203F" w:rsidRPr="00DB7BFD" w:rsidRDefault="00F56477" w:rsidP="0064203F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 xml:space="preserve">AUTORIZZAZIONE </w:t>
      </w:r>
      <w:r w:rsidRPr="00DB7BFD">
        <w:rPr>
          <w:color w:val="000000"/>
          <w:sz w:val="22"/>
          <w:szCs w:val="22"/>
        </w:rPr>
        <w:t>nr……. Del……. Rilasciata dal Comune di ……………………</w:t>
      </w:r>
      <w:proofErr w:type="gramStart"/>
      <w:r w:rsidRPr="00DB7BFD">
        <w:rPr>
          <w:color w:val="000000"/>
          <w:sz w:val="22"/>
          <w:szCs w:val="22"/>
        </w:rPr>
        <w:t>…….</w:t>
      </w:r>
      <w:proofErr w:type="gramEnd"/>
      <w:r w:rsidRPr="00DB7BFD">
        <w:rPr>
          <w:color w:val="000000"/>
          <w:sz w:val="22"/>
          <w:szCs w:val="22"/>
        </w:rPr>
        <w:t>. ai sensi della L.R.</w:t>
      </w:r>
      <w:r w:rsidR="00D0287B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n</w:t>
      </w:r>
      <w:proofErr w:type="gramStart"/>
      <w:r w:rsidRPr="00DB7BFD">
        <w:rPr>
          <w:color w:val="000000"/>
          <w:sz w:val="22"/>
          <w:szCs w:val="22"/>
        </w:rPr>
        <w:t>…....</w:t>
      </w:r>
      <w:proofErr w:type="gramEnd"/>
      <w:r w:rsidRPr="00DB7BFD">
        <w:rPr>
          <w:color w:val="000000"/>
          <w:sz w:val="22"/>
          <w:szCs w:val="22"/>
        </w:rPr>
        <w:t>./…………….Regione………………………..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52955929" w14:textId="77777777" w:rsidR="0064203F" w:rsidRPr="00DB7BFD" w:rsidRDefault="0064203F" w:rsidP="0064203F">
      <w:pPr>
        <w:spacing w:line="360" w:lineRule="auto"/>
        <w:jc w:val="both"/>
        <w:rPr>
          <w:b/>
          <w:bCs/>
          <w:color w:val="000000"/>
          <w:sz w:val="22"/>
          <w:szCs w:val="22"/>
        </w:rPr>
      </w:pPr>
    </w:p>
    <w:p w14:paraId="470DFEB0" w14:textId="77777777" w:rsidR="0064203F" w:rsidRPr="00DB7BFD" w:rsidRDefault="00F56477" w:rsidP="0064203F">
      <w:pPr>
        <w:spacing w:line="360" w:lineRule="auto"/>
        <w:jc w:val="both"/>
        <w:rPr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 xml:space="preserve">ACCREDITAMENTO </w:t>
      </w:r>
      <w:r w:rsidRPr="00DB7BFD">
        <w:rPr>
          <w:color w:val="000000"/>
          <w:sz w:val="22"/>
          <w:szCs w:val="22"/>
        </w:rPr>
        <w:t>nr……. Del……. ai sensi della L.R. n</w:t>
      </w:r>
      <w:proofErr w:type="gramStart"/>
      <w:r w:rsidRPr="00DB7BFD">
        <w:rPr>
          <w:color w:val="000000"/>
          <w:sz w:val="22"/>
          <w:szCs w:val="22"/>
        </w:rPr>
        <w:t>…....</w:t>
      </w:r>
      <w:proofErr w:type="gramEnd"/>
      <w:r w:rsidRPr="00DB7BFD">
        <w:rPr>
          <w:color w:val="000000"/>
          <w:sz w:val="22"/>
          <w:szCs w:val="22"/>
        </w:rPr>
        <w:t>./……………. Regione…………………</w:t>
      </w:r>
      <w:proofErr w:type="gramStart"/>
      <w:r w:rsidRPr="00DB7BFD">
        <w:rPr>
          <w:color w:val="000000"/>
          <w:sz w:val="22"/>
          <w:szCs w:val="22"/>
        </w:rPr>
        <w:t>…….</w:t>
      </w:r>
      <w:proofErr w:type="gramEnd"/>
      <w:r w:rsidRPr="00DB7BFD">
        <w:rPr>
          <w:color w:val="000000"/>
          <w:sz w:val="22"/>
          <w:szCs w:val="22"/>
        </w:rPr>
        <w:t>.</w:t>
      </w:r>
      <w:r w:rsidR="00D0287B" w:rsidRPr="00DB7BFD">
        <w:rPr>
          <w:color w:val="000000"/>
          <w:sz w:val="22"/>
          <w:szCs w:val="22"/>
        </w:rPr>
        <w:t xml:space="preserve"> </w:t>
      </w:r>
    </w:p>
    <w:p w14:paraId="6C7C7A4A" w14:textId="77777777" w:rsidR="0064203F" w:rsidRPr="00DB7BFD" w:rsidRDefault="0064203F" w:rsidP="0064203F">
      <w:pPr>
        <w:spacing w:line="360" w:lineRule="auto"/>
        <w:jc w:val="both"/>
        <w:rPr>
          <w:b/>
          <w:bCs/>
          <w:color w:val="000000"/>
          <w:sz w:val="22"/>
          <w:szCs w:val="22"/>
        </w:rPr>
      </w:pPr>
    </w:p>
    <w:p w14:paraId="7C28BD89" w14:textId="7EF0871E" w:rsidR="00F56477" w:rsidRPr="00DB7BFD" w:rsidRDefault="00F56477" w:rsidP="0064203F">
      <w:pPr>
        <w:spacing w:line="360" w:lineRule="auto"/>
        <w:jc w:val="both"/>
        <w:rPr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>FASCE D’ETA e SESSO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55"/>
      </w:tblGrid>
      <w:tr w:rsidR="0064203F" w:rsidRPr="00DB7BFD" w14:paraId="0A3AA333" w14:textId="77777777" w:rsidTr="0064203F">
        <w:tc>
          <w:tcPr>
            <w:tcW w:w="8755" w:type="dxa"/>
            <w:vAlign w:val="center"/>
            <w:hideMark/>
          </w:tcPr>
          <w:p w14:paraId="41FC33E5" w14:textId="070F45E2" w:rsidR="0064203F" w:rsidRPr="00DB7BFD" w:rsidRDefault="0064203F" w:rsidP="0064203F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DB7BFD">
              <w:rPr>
                <w:color w:val="000000"/>
                <w:sz w:val="22"/>
                <w:szCs w:val="22"/>
              </w:rPr>
              <w:t xml:space="preserve">da _________________ a _________________ anni          </w:t>
            </w:r>
            <w:proofErr w:type="gramStart"/>
            <w:r w:rsidRPr="00DB7BFD">
              <w:rPr>
                <w:color w:val="000000"/>
                <w:sz w:val="22"/>
                <w:szCs w:val="22"/>
              </w:rPr>
              <w:t>(….</w:t>
            </w:r>
            <w:proofErr w:type="gramEnd"/>
            <w:r w:rsidRPr="00DB7BFD">
              <w:rPr>
                <w:color w:val="000000"/>
                <w:sz w:val="22"/>
                <w:szCs w:val="22"/>
              </w:rPr>
              <w:t>) maschi         (….) femmine</w:t>
            </w:r>
          </w:p>
        </w:tc>
      </w:tr>
      <w:tr w:rsidR="0064203F" w:rsidRPr="00DB7BFD" w14:paraId="2E5FE7B4" w14:textId="77777777" w:rsidTr="0064203F">
        <w:tc>
          <w:tcPr>
            <w:tcW w:w="8755" w:type="dxa"/>
            <w:vAlign w:val="center"/>
            <w:hideMark/>
          </w:tcPr>
          <w:p w14:paraId="0693A38A" w14:textId="309C056A" w:rsidR="0064203F" w:rsidRPr="00DB7BFD" w:rsidRDefault="0064203F" w:rsidP="0064203F">
            <w:pPr>
              <w:spacing w:line="360" w:lineRule="auto"/>
              <w:rPr>
                <w:sz w:val="22"/>
                <w:szCs w:val="22"/>
              </w:rPr>
            </w:pPr>
            <w:r w:rsidRPr="00DB7BFD">
              <w:rPr>
                <w:color w:val="000000"/>
                <w:sz w:val="22"/>
                <w:szCs w:val="22"/>
              </w:rPr>
              <w:t xml:space="preserve">da _________________ a _________________ anni          </w:t>
            </w:r>
            <w:proofErr w:type="gramStart"/>
            <w:r w:rsidRPr="00DB7BFD">
              <w:rPr>
                <w:color w:val="000000"/>
                <w:sz w:val="22"/>
                <w:szCs w:val="22"/>
              </w:rPr>
              <w:t>(….</w:t>
            </w:r>
            <w:proofErr w:type="gramEnd"/>
            <w:r w:rsidRPr="00DB7BFD">
              <w:rPr>
                <w:color w:val="000000"/>
                <w:sz w:val="22"/>
                <w:szCs w:val="22"/>
              </w:rPr>
              <w:t>) maschi         (….) femmine</w:t>
            </w:r>
          </w:p>
        </w:tc>
      </w:tr>
      <w:tr w:rsidR="0064203F" w:rsidRPr="00DB7BFD" w14:paraId="46D2B1C6" w14:textId="77777777" w:rsidTr="0064203F">
        <w:tc>
          <w:tcPr>
            <w:tcW w:w="8755" w:type="dxa"/>
            <w:vAlign w:val="center"/>
          </w:tcPr>
          <w:p w14:paraId="6FD7D9FD" w14:textId="290F2533" w:rsidR="0064203F" w:rsidRPr="00DB7BFD" w:rsidRDefault="0064203F" w:rsidP="0064203F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DB7BFD">
              <w:rPr>
                <w:color w:val="000000"/>
                <w:sz w:val="22"/>
                <w:szCs w:val="22"/>
              </w:rPr>
              <w:t xml:space="preserve">da _________________ a _________________ anni          </w:t>
            </w:r>
            <w:proofErr w:type="gramStart"/>
            <w:r w:rsidRPr="00DB7BFD">
              <w:rPr>
                <w:color w:val="000000"/>
                <w:sz w:val="22"/>
                <w:szCs w:val="22"/>
              </w:rPr>
              <w:t>(….</w:t>
            </w:r>
            <w:proofErr w:type="gramEnd"/>
            <w:r w:rsidRPr="00DB7BFD">
              <w:rPr>
                <w:color w:val="000000"/>
                <w:sz w:val="22"/>
                <w:szCs w:val="22"/>
              </w:rPr>
              <w:t>) maschi         (….) femmine</w:t>
            </w:r>
          </w:p>
        </w:tc>
      </w:tr>
    </w:tbl>
    <w:p w14:paraId="03866BC5" w14:textId="77777777" w:rsidR="0064203F" w:rsidRPr="00DB7BFD" w:rsidRDefault="0064203F" w:rsidP="00F56477">
      <w:pPr>
        <w:rPr>
          <w:b/>
          <w:bCs/>
          <w:color w:val="000000"/>
          <w:sz w:val="22"/>
          <w:szCs w:val="22"/>
        </w:rPr>
      </w:pPr>
    </w:p>
    <w:p w14:paraId="14D72A7F" w14:textId="77777777" w:rsidR="0064203F" w:rsidRPr="00DB7BFD" w:rsidRDefault="0064203F" w:rsidP="00F56477">
      <w:pPr>
        <w:rPr>
          <w:b/>
          <w:bCs/>
          <w:color w:val="000000"/>
          <w:sz w:val="22"/>
          <w:szCs w:val="22"/>
        </w:rPr>
      </w:pPr>
    </w:p>
    <w:p w14:paraId="727CB60C" w14:textId="311CA054" w:rsidR="0064203F" w:rsidRPr="00DB7BFD" w:rsidRDefault="00F56477" w:rsidP="00F56477">
      <w:pPr>
        <w:rPr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>ACCOGLIENZA DI MINORI DISABILI/ALTRE PATOLOGIE</w:t>
      </w:r>
      <w:r w:rsidRPr="00DB7BFD">
        <w:rPr>
          <w:b/>
          <w:bCs/>
          <w:color w:val="000000"/>
          <w:sz w:val="22"/>
          <w:szCs w:val="22"/>
        </w:rPr>
        <w:br/>
      </w:r>
      <w:r w:rsidRPr="00DB7BFD">
        <w:rPr>
          <w:color w:val="000000"/>
          <w:sz w:val="22"/>
          <w:szCs w:val="22"/>
        </w:rPr>
        <w:t xml:space="preserve">( </w:t>
      </w:r>
      <w:r w:rsidR="000135A9" w:rsidRPr="00DB7BFD">
        <w:rPr>
          <w:color w:val="000000"/>
          <w:sz w:val="22"/>
          <w:szCs w:val="22"/>
        </w:rPr>
        <w:t xml:space="preserve">  </w:t>
      </w:r>
      <w:proofErr w:type="gramStart"/>
      <w:r w:rsidR="000135A9" w:rsidRPr="00DB7BFD">
        <w:rPr>
          <w:color w:val="000000"/>
          <w:sz w:val="22"/>
          <w:szCs w:val="22"/>
        </w:rPr>
        <w:t xml:space="preserve">  )</w:t>
      </w:r>
      <w:proofErr w:type="gramEnd"/>
      <w:r w:rsidR="000135A9" w:rsidRPr="00DB7BFD">
        <w:rPr>
          <w:color w:val="000000"/>
          <w:sz w:val="22"/>
          <w:szCs w:val="22"/>
        </w:rPr>
        <w:t xml:space="preserve">  </w:t>
      </w:r>
      <w:r w:rsidRPr="00DB7BFD">
        <w:rPr>
          <w:color w:val="000000"/>
          <w:sz w:val="22"/>
          <w:szCs w:val="22"/>
        </w:rPr>
        <w:t xml:space="preserve">NO </w:t>
      </w:r>
      <w:r w:rsidR="0064203F" w:rsidRPr="00DB7BFD">
        <w:rPr>
          <w:color w:val="000000"/>
          <w:sz w:val="22"/>
          <w:szCs w:val="22"/>
        </w:rPr>
        <w:tab/>
      </w:r>
      <w:r w:rsidR="0064203F" w:rsidRPr="00DB7BFD">
        <w:rPr>
          <w:color w:val="000000"/>
          <w:sz w:val="22"/>
          <w:szCs w:val="22"/>
        </w:rPr>
        <w:tab/>
      </w:r>
      <w:r w:rsidRPr="00DB7BFD">
        <w:rPr>
          <w:color w:val="000000"/>
          <w:sz w:val="22"/>
          <w:szCs w:val="22"/>
        </w:rPr>
        <w:t>(</w:t>
      </w:r>
      <w:r w:rsidR="000135A9" w:rsidRPr="00DB7BFD">
        <w:rPr>
          <w:color w:val="000000"/>
          <w:sz w:val="22"/>
          <w:szCs w:val="22"/>
        </w:rPr>
        <w:t xml:space="preserve">    </w:t>
      </w:r>
      <w:r w:rsidRPr="00DB7BFD">
        <w:rPr>
          <w:color w:val="000000"/>
          <w:sz w:val="22"/>
          <w:szCs w:val="22"/>
        </w:rPr>
        <w:t xml:space="preserve"> ) </w:t>
      </w:r>
      <w:r w:rsidR="000135A9" w:rsidRPr="00DB7BFD">
        <w:rPr>
          <w:color w:val="000000"/>
          <w:sz w:val="22"/>
          <w:szCs w:val="22"/>
        </w:rPr>
        <w:t xml:space="preserve">   </w:t>
      </w:r>
      <w:r w:rsidRPr="00DB7BFD">
        <w:rPr>
          <w:color w:val="000000"/>
          <w:sz w:val="22"/>
          <w:szCs w:val="22"/>
        </w:rPr>
        <w:t xml:space="preserve">SI </w:t>
      </w:r>
      <w:r w:rsidR="000135A9" w:rsidRPr="00DB7BFD">
        <w:rPr>
          <w:color w:val="000000"/>
          <w:sz w:val="22"/>
          <w:szCs w:val="22"/>
        </w:rPr>
        <w:t xml:space="preserve">     </w:t>
      </w:r>
      <w:r w:rsidRPr="00DB7BFD">
        <w:rPr>
          <w:color w:val="000000"/>
          <w:sz w:val="22"/>
          <w:szCs w:val="22"/>
        </w:rPr>
        <w:t>(eventuali note: __________________________________________ )</w:t>
      </w:r>
    </w:p>
    <w:p w14:paraId="7A07A1CC" w14:textId="4C8702A1" w:rsidR="0064203F" w:rsidRPr="00DB7BFD" w:rsidRDefault="00F56477" w:rsidP="0064203F">
      <w:pPr>
        <w:spacing w:line="360" w:lineRule="auto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NOMINATIVO E RECAPITO TELEFONICO DEL RESPONSABILE DELLA STRUTTURA</w:t>
      </w:r>
    </w:p>
    <w:p w14:paraId="61DFAA63" w14:textId="77777777" w:rsidR="0064203F" w:rsidRPr="00DB7BFD" w:rsidRDefault="00F56477" w:rsidP="0064203F">
      <w:pPr>
        <w:spacing w:line="360" w:lineRule="auto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________________________________________________________________________________</w:t>
      </w:r>
      <w:r w:rsidR="0064203F" w:rsidRPr="00DB7BFD">
        <w:rPr>
          <w:color w:val="000000"/>
          <w:sz w:val="22"/>
          <w:szCs w:val="22"/>
        </w:rPr>
        <w:t xml:space="preserve"> </w:t>
      </w:r>
    </w:p>
    <w:p w14:paraId="5E9FB06F" w14:textId="77777777" w:rsidR="0064203F" w:rsidRPr="00DB7BFD" w:rsidRDefault="00F56477" w:rsidP="0064203F">
      <w:pPr>
        <w:spacing w:line="360" w:lineRule="auto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NOMINATIVO E TELEFONO DEL REFERENTE AMMINISTRATIVO</w:t>
      </w:r>
      <w:r w:rsidR="0064203F" w:rsidRPr="00DB7BFD">
        <w:rPr>
          <w:color w:val="000000"/>
          <w:sz w:val="22"/>
          <w:szCs w:val="22"/>
        </w:rPr>
        <w:t xml:space="preserve"> </w:t>
      </w:r>
      <w:r w:rsidRPr="00DB7BFD">
        <w:rPr>
          <w:color w:val="000000"/>
          <w:sz w:val="22"/>
          <w:szCs w:val="22"/>
        </w:rPr>
        <w:t>________________________________________________________________________________</w:t>
      </w:r>
      <w:r w:rsidR="0064203F" w:rsidRPr="00DB7BFD">
        <w:rPr>
          <w:color w:val="000000"/>
          <w:sz w:val="22"/>
          <w:szCs w:val="22"/>
        </w:rPr>
        <w:t xml:space="preserve"> </w:t>
      </w:r>
    </w:p>
    <w:p w14:paraId="567F4D8C" w14:textId="77777777" w:rsidR="0064203F" w:rsidRPr="00DB7BFD" w:rsidRDefault="0064203F" w:rsidP="0064203F">
      <w:pPr>
        <w:spacing w:line="360" w:lineRule="auto"/>
        <w:rPr>
          <w:color w:val="000000"/>
          <w:sz w:val="22"/>
          <w:szCs w:val="22"/>
        </w:rPr>
      </w:pPr>
    </w:p>
    <w:p w14:paraId="68876950" w14:textId="77777777" w:rsidR="0064203F" w:rsidRPr="00DB7BFD" w:rsidRDefault="00F56477" w:rsidP="0064203F">
      <w:pPr>
        <w:spacing w:line="360" w:lineRule="auto"/>
        <w:rPr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>RETTA GIORNALIERA: (</w:t>
      </w:r>
      <w:r w:rsidRPr="00DB7BFD">
        <w:rPr>
          <w:color w:val="000000"/>
          <w:sz w:val="22"/>
          <w:szCs w:val="22"/>
        </w:rPr>
        <w:t>specificare il regime IVA)</w:t>
      </w:r>
      <w:r w:rsidR="0064203F" w:rsidRPr="00DB7BFD">
        <w:rPr>
          <w:color w:val="000000"/>
          <w:sz w:val="22"/>
          <w:szCs w:val="22"/>
        </w:rPr>
        <w:t xml:space="preserve"> </w:t>
      </w:r>
    </w:p>
    <w:p w14:paraId="0E636197" w14:textId="77777777" w:rsidR="0064203F" w:rsidRPr="00DB7BFD" w:rsidRDefault="00F56477" w:rsidP="0064203F">
      <w:pPr>
        <w:spacing w:line="360" w:lineRule="auto"/>
        <w:rPr>
          <w:b/>
          <w:bCs/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€. ……………………… + IVA ……… % per ciascun </w:t>
      </w:r>
      <w:r w:rsidRPr="00DB7BFD">
        <w:rPr>
          <w:color w:val="FF0000"/>
          <w:sz w:val="22"/>
          <w:szCs w:val="22"/>
        </w:rPr>
        <w:t xml:space="preserve">UTENTE </w:t>
      </w:r>
      <w:r w:rsidRPr="00DB7BFD">
        <w:rPr>
          <w:color w:val="000000"/>
          <w:sz w:val="22"/>
          <w:szCs w:val="22"/>
        </w:rPr>
        <w:t>in accoglienza residenziale;</w:t>
      </w:r>
      <w:r w:rsidRPr="00DB7BFD">
        <w:rPr>
          <w:color w:val="000000"/>
          <w:sz w:val="22"/>
          <w:szCs w:val="22"/>
        </w:rPr>
        <w:br/>
        <w:t xml:space="preserve">€. ………………………+ IVA ……… % per ciascun </w:t>
      </w:r>
      <w:r w:rsidRPr="00DB7BFD">
        <w:rPr>
          <w:color w:val="FF0000"/>
          <w:sz w:val="22"/>
          <w:szCs w:val="22"/>
        </w:rPr>
        <w:t xml:space="preserve">UTENTE </w:t>
      </w:r>
      <w:r w:rsidRPr="00DB7BFD">
        <w:rPr>
          <w:color w:val="000000"/>
          <w:sz w:val="22"/>
          <w:szCs w:val="22"/>
        </w:rPr>
        <w:t>in Pronta Accoglienza per nr. giorni …………</w:t>
      </w:r>
      <w:r w:rsidRPr="00DB7BFD">
        <w:rPr>
          <w:color w:val="000000"/>
          <w:sz w:val="22"/>
          <w:szCs w:val="22"/>
        </w:rPr>
        <w:br/>
        <w:t>altro …………………………………………………………………………………………………</w:t>
      </w:r>
      <w:r w:rsidRPr="00DB7BFD">
        <w:rPr>
          <w:color w:val="000000"/>
          <w:sz w:val="22"/>
          <w:szCs w:val="22"/>
        </w:rPr>
        <w:br/>
      </w:r>
    </w:p>
    <w:p w14:paraId="41CE5BBD" w14:textId="77777777" w:rsidR="0064203F" w:rsidRPr="00DB7BFD" w:rsidRDefault="0064203F" w:rsidP="0064203F">
      <w:pPr>
        <w:spacing w:line="360" w:lineRule="auto"/>
        <w:rPr>
          <w:b/>
          <w:bCs/>
          <w:color w:val="000000"/>
          <w:sz w:val="22"/>
          <w:szCs w:val="22"/>
        </w:rPr>
      </w:pPr>
    </w:p>
    <w:p w14:paraId="17266CB7" w14:textId="515A88FA" w:rsidR="0064203F" w:rsidRPr="00DB7BFD" w:rsidRDefault="00F56477" w:rsidP="0064203F">
      <w:pPr>
        <w:spacing w:line="360" w:lineRule="auto"/>
        <w:rPr>
          <w:color w:val="000000"/>
          <w:sz w:val="22"/>
          <w:szCs w:val="22"/>
        </w:rPr>
      </w:pPr>
      <w:r w:rsidRPr="00DB7BFD">
        <w:rPr>
          <w:b/>
          <w:bCs/>
          <w:color w:val="000000"/>
          <w:sz w:val="22"/>
          <w:szCs w:val="22"/>
        </w:rPr>
        <w:t>Allega</w:t>
      </w:r>
      <w:r w:rsidRPr="00DB7BFD">
        <w:rPr>
          <w:color w:val="000000"/>
          <w:sz w:val="22"/>
          <w:szCs w:val="22"/>
        </w:rPr>
        <w:t>:</w:t>
      </w:r>
    </w:p>
    <w:p w14:paraId="77F3A487" w14:textId="2DAB8B07" w:rsidR="0064203F" w:rsidRPr="00DB7BFD" w:rsidRDefault="00F56477" w:rsidP="000135A9">
      <w:pPr>
        <w:numPr>
          <w:ilvl w:val="0"/>
          <w:numId w:val="6"/>
        </w:numPr>
        <w:spacing w:line="360" w:lineRule="auto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Carta del Servizio (obbligatoria)</w:t>
      </w:r>
    </w:p>
    <w:p w14:paraId="3A629E4B" w14:textId="1F25607F" w:rsidR="0064203F" w:rsidRPr="00DB7BFD" w:rsidRDefault="0064203F" w:rsidP="0064203F">
      <w:pPr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DB7BFD">
        <w:rPr>
          <w:color w:val="000000"/>
          <w:sz w:val="22"/>
          <w:szCs w:val="22"/>
        </w:rPr>
        <w:t>Piano Educativo generale della struttura</w:t>
      </w:r>
    </w:p>
    <w:p w14:paraId="7C77A578" w14:textId="77777777" w:rsidR="000135A9" w:rsidRPr="00DB7BFD" w:rsidRDefault="000135A9" w:rsidP="00624FF9">
      <w:pPr>
        <w:rPr>
          <w:color w:val="000000"/>
          <w:sz w:val="22"/>
          <w:szCs w:val="22"/>
        </w:rPr>
      </w:pPr>
    </w:p>
    <w:p w14:paraId="392537C9" w14:textId="77777777" w:rsidR="000135A9" w:rsidRPr="00DB7BFD" w:rsidRDefault="000135A9" w:rsidP="00624FF9">
      <w:pPr>
        <w:rPr>
          <w:color w:val="000000"/>
          <w:sz w:val="22"/>
          <w:szCs w:val="22"/>
        </w:rPr>
      </w:pPr>
    </w:p>
    <w:p w14:paraId="3908CC24" w14:textId="77777777" w:rsidR="000135A9" w:rsidRPr="00DB7BFD" w:rsidRDefault="00F56477" w:rsidP="00624FF9">
      <w:pPr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Luogo e data della sottoscrizione </w:t>
      </w:r>
    </w:p>
    <w:p w14:paraId="1FC823B6" w14:textId="3089645C" w:rsidR="000135A9" w:rsidRPr="00DB7BFD" w:rsidRDefault="000135A9" w:rsidP="00624FF9">
      <w:pPr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___________________________</w:t>
      </w:r>
    </w:p>
    <w:p w14:paraId="21DBE7FA" w14:textId="626D7D17" w:rsidR="000135A9" w:rsidRPr="00DB7BFD" w:rsidRDefault="000135A9" w:rsidP="00624FF9">
      <w:pPr>
        <w:rPr>
          <w:color w:val="000000"/>
          <w:sz w:val="22"/>
          <w:szCs w:val="22"/>
        </w:rPr>
      </w:pPr>
    </w:p>
    <w:p w14:paraId="1D64CA8D" w14:textId="77777777" w:rsidR="000135A9" w:rsidRPr="00DB7BFD" w:rsidRDefault="000135A9" w:rsidP="00624FF9">
      <w:pPr>
        <w:rPr>
          <w:color w:val="000000"/>
          <w:sz w:val="22"/>
          <w:szCs w:val="22"/>
        </w:rPr>
      </w:pPr>
    </w:p>
    <w:p w14:paraId="1B46B7D5" w14:textId="0E3B7604" w:rsidR="000135A9" w:rsidRPr="00DB7BFD" w:rsidRDefault="00F56477" w:rsidP="000135A9">
      <w:pPr>
        <w:ind w:left="5664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>IL LEGALE RAPPRESENTANTE</w:t>
      </w:r>
    </w:p>
    <w:p w14:paraId="5DE7E5D6" w14:textId="18A1417A" w:rsidR="000135A9" w:rsidRPr="00DB7BFD" w:rsidRDefault="000135A9" w:rsidP="000135A9">
      <w:pPr>
        <w:ind w:left="4956" w:firstLine="708"/>
        <w:rPr>
          <w:color w:val="000000"/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    </w:t>
      </w:r>
      <w:r w:rsidR="00F56477" w:rsidRPr="00DB7BFD">
        <w:rPr>
          <w:color w:val="000000"/>
          <w:sz w:val="22"/>
          <w:szCs w:val="22"/>
        </w:rPr>
        <w:t>(timbro e firma leggibile)</w:t>
      </w:r>
    </w:p>
    <w:p w14:paraId="0175ADAC" w14:textId="6519F99A" w:rsidR="00CD4247" w:rsidRPr="00DB7BFD" w:rsidRDefault="000135A9" w:rsidP="000135A9">
      <w:pPr>
        <w:ind w:left="4956"/>
        <w:rPr>
          <w:sz w:val="22"/>
          <w:szCs w:val="22"/>
        </w:rPr>
      </w:pPr>
      <w:r w:rsidRPr="00DB7BFD">
        <w:rPr>
          <w:color w:val="000000"/>
          <w:sz w:val="22"/>
          <w:szCs w:val="22"/>
        </w:rPr>
        <w:t xml:space="preserve">     ___</w:t>
      </w:r>
      <w:r w:rsidR="00F56477" w:rsidRPr="00DB7BFD">
        <w:rPr>
          <w:color w:val="000000"/>
          <w:sz w:val="22"/>
          <w:szCs w:val="22"/>
        </w:rPr>
        <w:t>_____________________________</w:t>
      </w:r>
    </w:p>
    <w:p w14:paraId="1A94524A" w14:textId="77777777" w:rsidR="00BE5BF5" w:rsidRPr="00DB7BFD" w:rsidRDefault="00BE5BF5" w:rsidP="00624FF9">
      <w:pPr>
        <w:rPr>
          <w:sz w:val="22"/>
          <w:szCs w:val="22"/>
        </w:rPr>
      </w:pPr>
    </w:p>
    <w:p w14:paraId="47259A34" w14:textId="77777777" w:rsidR="001F649D" w:rsidRPr="00DB7BFD" w:rsidRDefault="001F649D" w:rsidP="00624FF9">
      <w:pPr>
        <w:rPr>
          <w:sz w:val="22"/>
          <w:szCs w:val="22"/>
        </w:rPr>
      </w:pPr>
    </w:p>
    <w:p w14:paraId="0899A083" w14:textId="77777777" w:rsidR="001F649D" w:rsidRPr="00DB7BFD" w:rsidRDefault="001F649D" w:rsidP="00624FF9">
      <w:pPr>
        <w:rPr>
          <w:sz w:val="22"/>
          <w:szCs w:val="22"/>
        </w:rPr>
      </w:pPr>
    </w:p>
    <w:p w14:paraId="08AF74B2" w14:textId="77777777" w:rsidR="001F649D" w:rsidRPr="00DB7BFD" w:rsidRDefault="001F649D" w:rsidP="00624FF9">
      <w:pPr>
        <w:rPr>
          <w:sz w:val="22"/>
          <w:szCs w:val="22"/>
        </w:rPr>
      </w:pPr>
    </w:p>
    <w:p w14:paraId="4E1C7F7E" w14:textId="77777777" w:rsidR="001F649D" w:rsidRPr="00DB7BFD" w:rsidRDefault="001F649D" w:rsidP="00624FF9">
      <w:pPr>
        <w:rPr>
          <w:sz w:val="22"/>
          <w:szCs w:val="22"/>
        </w:rPr>
      </w:pPr>
    </w:p>
    <w:sectPr w:rsidR="001F649D" w:rsidRPr="00DB7BF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Arial-ItalicMT">
    <w:altName w:val="Arial"/>
    <w:panose1 w:val="00000000000000000000"/>
    <w:charset w:val="00"/>
    <w:family w:val="roman"/>
    <w:notTrueType/>
    <w:pitch w:val="default"/>
  </w:font>
  <w:font w:name="Calibri-Bold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58FB4BDA"/>
    <w:multiLevelType w:val="hybridMultilevel"/>
    <w:tmpl w:val="2C3089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 w16cid:durableId="2112160465">
    <w:abstractNumId w:val="2"/>
  </w:num>
  <w:num w:numId="2" w16cid:durableId="1885174869">
    <w:abstractNumId w:val="0"/>
  </w:num>
  <w:num w:numId="3" w16cid:durableId="1884052250">
    <w:abstractNumId w:val="1"/>
  </w:num>
  <w:num w:numId="4" w16cid:durableId="2130927515">
    <w:abstractNumId w:val="4"/>
  </w:num>
  <w:num w:numId="5" w16cid:durableId="314071199">
    <w:abstractNumId w:val="5"/>
  </w:num>
  <w:num w:numId="6" w16cid:durableId="5267217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77"/>
    <w:rsid w:val="000135A9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10C2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6068D"/>
    <w:rsid w:val="005B55B8"/>
    <w:rsid w:val="005C0556"/>
    <w:rsid w:val="005D4C08"/>
    <w:rsid w:val="006127D9"/>
    <w:rsid w:val="00624FF9"/>
    <w:rsid w:val="0064203F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669CF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04161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0287B"/>
    <w:rsid w:val="00D129F7"/>
    <w:rsid w:val="00D17265"/>
    <w:rsid w:val="00D62018"/>
    <w:rsid w:val="00D75D14"/>
    <w:rsid w:val="00D828FB"/>
    <w:rsid w:val="00D91E3A"/>
    <w:rsid w:val="00D967B3"/>
    <w:rsid w:val="00DB02D9"/>
    <w:rsid w:val="00DB7BFD"/>
    <w:rsid w:val="00DD55E3"/>
    <w:rsid w:val="00E45FB5"/>
    <w:rsid w:val="00E466FE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56477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2883BB"/>
  <w15:chartTrackingRefBased/>
  <w15:docId w15:val="{53A06F48-01F8-4ED1-842C-ED5FFA9F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F56477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F5647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rsid w:val="00F56477"/>
    <w:rPr>
      <w:rFonts w:ascii="Calibri-Italic" w:hAnsi="Calibri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F56477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51">
    <w:name w:val="fontstyle51"/>
    <w:rsid w:val="00F56477"/>
    <w:rPr>
      <w:rFonts w:ascii="Arial-ItalicMT" w:hAnsi="Arial-ItalicMT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rsid w:val="00F56477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71">
    <w:name w:val="fontstyle71"/>
    <w:rsid w:val="00F56477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rsid w:val="00DB7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62</TotalTime>
  <Pages>3</Pages>
  <Words>505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4766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4</cp:revision>
  <cp:lastPrinted>2011-07-15T06:58:00Z</cp:lastPrinted>
  <dcterms:created xsi:type="dcterms:W3CDTF">2021-02-03T13:30:00Z</dcterms:created>
  <dcterms:modified xsi:type="dcterms:W3CDTF">2024-07-12T06:28:00Z</dcterms:modified>
</cp:coreProperties>
</file>